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31ACA" w14:textId="77777777" w:rsidR="00392382" w:rsidRPr="00E22A57" w:rsidRDefault="00D5267C" w:rsidP="00392382">
      <w:pPr>
        <w:tabs>
          <w:tab w:val="left" w:pos="6946"/>
        </w:tabs>
        <w:spacing w:after="0"/>
        <w:rPr>
          <w:rFonts w:ascii="Inter" w:hAnsi="Inter"/>
          <w:sz w:val="18"/>
          <w:szCs w:val="18"/>
        </w:rPr>
      </w:pPr>
      <w:r w:rsidRPr="00E22A57">
        <w:rPr>
          <w:rFonts w:ascii="Inter" w:hAnsi="Inter"/>
          <w:sz w:val="18"/>
          <w:szCs w:val="18"/>
        </w:rPr>
        <w:fldChar w:fldCharType="begin"/>
      </w:r>
      <w:r w:rsidRPr="00E22A57">
        <w:rPr>
          <w:rFonts w:ascii="Inter" w:hAnsi="Inter"/>
          <w:sz w:val="18"/>
          <w:szCs w:val="18"/>
        </w:rPr>
        <w:instrText xml:space="preserve"> HYPERLINK "http://www.univ-lyon1.fr/" </w:instrText>
      </w:r>
      <w:r w:rsidR="00666F1C">
        <w:rPr>
          <w:rFonts w:ascii="Inter" w:hAnsi="Inter"/>
          <w:sz w:val="18"/>
          <w:szCs w:val="18"/>
        </w:rPr>
        <w:fldChar w:fldCharType="separate"/>
      </w:r>
      <w:r w:rsidRPr="00E22A57">
        <w:rPr>
          <w:rFonts w:ascii="Inter" w:hAnsi="Inter"/>
          <w:sz w:val="18"/>
          <w:szCs w:val="18"/>
        </w:rPr>
        <w:fldChar w:fldCharType="end"/>
      </w:r>
      <w:r w:rsidR="00392382" w:rsidRPr="00E22A57">
        <w:rPr>
          <w:rFonts w:ascii="Inter" w:hAnsi="Inter" w:cs="Arial"/>
          <w:b/>
          <w:smallCaps/>
          <w:sz w:val="18"/>
          <w:szCs w:val="18"/>
        </w:rPr>
        <w:tab/>
      </w:r>
    </w:p>
    <w:p w14:paraId="222BAB09" w14:textId="0608B712" w:rsidR="00436713" w:rsidRPr="00E22A57" w:rsidRDefault="00E22A57" w:rsidP="00E22A57">
      <w:pPr>
        <w:tabs>
          <w:tab w:val="left" w:pos="7560"/>
        </w:tabs>
        <w:spacing w:after="0"/>
        <w:ind w:firstLine="3261"/>
        <w:rPr>
          <w:rFonts w:ascii="Inter" w:hAnsi="Inter" w:cs="Arial"/>
          <w:b/>
        </w:rPr>
      </w:pPr>
      <w:r w:rsidRPr="00E22A57">
        <w:rPr>
          <w:rFonts w:ascii="Inter" w:hAnsi="Inter" w:cs="Arial"/>
          <w:b/>
          <w:noProof/>
          <w:sz w:val="18"/>
          <w:szCs w:val="18"/>
        </w:rPr>
        <w:drawing>
          <wp:anchor distT="0" distB="0" distL="114300" distR="114300" simplePos="0" relativeHeight="251658752" behindDoc="0" locked="0" layoutInCell="1" allowOverlap="1" wp14:anchorId="3201B277" wp14:editId="669485EC">
            <wp:simplePos x="0" y="0"/>
            <wp:positionH relativeFrom="margin">
              <wp:posOffset>1112520</wp:posOffset>
            </wp:positionH>
            <wp:positionV relativeFrom="paragraph">
              <wp:posOffset>8890</wp:posOffset>
            </wp:positionV>
            <wp:extent cx="855316" cy="975360"/>
            <wp:effectExtent l="0" t="0" r="254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316" cy="975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4EE" w:rsidRPr="00E22A57">
        <w:rPr>
          <w:rFonts w:ascii="Inter" w:hAnsi="Inter" w:cs="Arial"/>
          <w:b/>
        </w:rPr>
        <w:t>Doctorat de l’Université de Lyon</w:t>
      </w:r>
    </w:p>
    <w:p w14:paraId="06283F4C" w14:textId="5051461C" w:rsidR="00166368" w:rsidRPr="00166368" w:rsidRDefault="00166368" w:rsidP="00E22A57">
      <w:pPr>
        <w:spacing w:after="0"/>
        <w:rPr>
          <w:rFonts w:ascii="Inter" w:eastAsia="Times New Roman" w:hAnsi="Inter"/>
          <w:color w:val="002060"/>
        </w:rPr>
      </w:pPr>
    </w:p>
    <w:p w14:paraId="004D314B" w14:textId="77777777" w:rsidR="009224EE" w:rsidRPr="00E22A57" w:rsidRDefault="00BB5399" w:rsidP="00E22A57">
      <w:pPr>
        <w:tabs>
          <w:tab w:val="left" w:pos="7560"/>
        </w:tabs>
        <w:spacing w:after="0"/>
        <w:ind w:firstLine="3261"/>
        <w:rPr>
          <w:rFonts w:ascii="Inter" w:hAnsi="Inter" w:cs="Arial"/>
          <w:b/>
          <w:smallCaps/>
        </w:rPr>
      </w:pPr>
      <w:proofErr w:type="gramStart"/>
      <w:r w:rsidRPr="00E22A57">
        <w:rPr>
          <w:rFonts w:ascii="Inter" w:hAnsi="Inter" w:cs="Arial"/>
          <w:b/>
        </w:rPr>
        <w:t>préparé</w:t>
      </w:r>
      <w:proofErr w:type="gramEnd"/>
      <w:r w:rsidRPr="00E22A57">
        <w:rPr>
          <w:rFonts w:ascii="Inter" w:hAnsi="Inter" w:cs="Arial"/>
          <w:b/>
        </w:rPr>
        <w:t xml:space="preserve"> </w:t>
      </w:r>
      <w:r w:rsidR="009224EE" w:rsidRPr="00E22A57">
        <w:rPr>
          <w:rFonts w:ascii="Inter" w:hAnsi="Inter" w:cs="Arial"/>
          <w:b/>
        </w:rPr>
        <w:t xml:space="preserve">au sein de </w:t>
      </w:r>
      <w:r w:rsidR="004C70E4" w:rsidRPr="00E22A57">
        <w:rPr>
          <w:rFonts w:ascii="Inter" w:hAnsi="Inter" w:cs="Arial"/>
          <w:b/>
        </w:rPr>
        <w:t>l’Université Claude Bernard – Lyon 1</w:t>
      </w:r>
    </w:p>
    <w:p w14:paraId="2C68C67D" w14:textId="77777777" w:rsidR="00E25448" w:rsidRPr="00E22A57" w:rsidRDefault="00E25448" w:rsidP="00E22A57">
      <w:pPr>
        <w:tabs>
          <w:tab w:val="left" w:pos="7560"/>
        </w:tabs>
        <w:spacing w:after="0"/>
        <w:ind w:firstLine="3261"/>
        <w:rPr>
          <w:rFonts w:ascii="Inter" w:hAnsi="Inter"/>
          <w:sz w:val="18"/>
          <w:szCs w:val="18"/>
        </w:rPr>
      </w:pPr>
    </w:p>
    <w:p w14:paraId="4A9384C0" w14:textId="77777777" w:rsidR="005167B9" w:rsidRPr="00E22A57" w:rsidRDefault="00DE4F0E" w:rsidP="00E22A57">
      <w:pPr>
        <w:spacing w:after="0"/>
        <w:ind w:firstLine="3261"/>
        <w:rPr>
          <w:rFonts w:ascii="Inter" w:hAnsi="Inter" w:cs="Arial"/>
          <w:b/>
          <w:sz w:val="32"/>
          <w:szCs w:val="32"/>
        </w:rPr>
      </w:pPr>
      <w:r w:rsidRPr="00E22A57">
        <w:rPr>
          <w:rFonts w:ascii="Inter" w:hAnsi="Inter" w:cs="Arial"/>
          <w:b/>
          <w:sz w:val="32"/>
          <w:szCs w:val="32"/>
          <w:bdr w:val="single" w:sz="4" w:space="0" w:color="auto"/>
        </w:rPr>
        <w:t>Formulaire</w:t>
      </w:r>
      <w:r w:rsidR="00BB5399" w:rsidRPr="00E22A57">
        <w:rPr>
          <w:rFonts w:ascii="Inter" w:hAnsi="Inter" w:cs="Arial"/>
          <w:b/>
          <w:sz w:val="32"/>
          <w:szCs w:val="32"/>
          <w:bdr w:val="single" w:sz="4" w:space="0" w:color="auto"/>
        </w:rPr>
        <w:t xml:space="preserve"> de</w:t>
      </w:r>
      <w:r w:rsidRPr="00E22A57">
        <w:rPr>
          <w:rFonts w:ascii="Inter" w:hAnsi="Inter" w:cs="Arial"/>
          <w:b/>
          <w:sz w:val="32"/>
          <w:szCs w:val="32"/>
          <w:bdr w:val="single" w:sz="4" w:space="0" w:color="auto"/>
        </w:rPr>
        <w:t xml:space="preserve"> </w:t>
      </w:r>
      <w:r w:rsidR="00291F9E" w:rsidRPr="00E22A57">
        <w:rPr>
          <w:rFonts w:ascii="Inter" w:hAnsi="Inter" w:cs="Arial"/>
          <w:b/>
          <w:sz w:val="32"/>
          <w:szCs w:val="32"/>
          <w:bdr w:val="single" w:sz="4" w:space="0" w:color="auto"/>
        </w:rPr>
        <w:t>Demande de C</w:t>
      </w:r>
      <w:r w:rsidR="006100A0" w:rsidRPr="00E22A57">
        <w:rPr>
          <w:rFonts w:ascii="Inter" w:hAnsi="Inter" w:cs="Arial"/>
          <w:b/>
          <w:sz w:val="32"/>
          <w:szCs w:val="32"/>
          <w:bdr w:val="single" w:sz="4" w:space="0" w:color="auto"/>
        </w:rPr>
        <w:t>é</w:t>
      </w:r>
      <w:r w:rsidR="00291F9E" w:rsidRPr="00E22A57">
        <w:rPr>
          <w:rFonts w:ascii="Inter" w:hAnsi="Inter" w:cs="Arial"/>
          <w:b/>
          <w:sz w:val="32"/>
          <w:szCs w:val="32"/>
          <w:bdr w:val="single" w:sz="4" w:space="0" w:color="auto"/>
        </w:rPr>
        <w:t>sure</w:t>
      </w:r>
    </w:p>
    <w:p w14:paraId="18588BB9" w14:textId="77777777" w:rsidR="00C93C4D" w:rsidRPr="00E22A57" w:rsidRDefault="00C93C4D" w:rsidP="00B247E0">
      <w:pPr>
        <w:spacing w:after="0" w:line="360" w:lineRule="auto"/>
        <w:jc w:val="center"/>
        <w:rPr>
          <w:rFonts w:ascii="Inter" w:hAnsi="Inter" w:cs="Arial"/>
          <w:b/>
          <w:color w:val="auto"/>
          <w:sz w:val="18"/>
          <w:szCs w:val="18"/>
        </w:rPr>
      </w:pPr>
    </w:p>
    <w:p w14:paraId="129F63C7" w14:textId="77777777" w:rsidR="00166368" w:rsidRPr="00E22A57" w:rsidRDefault="00392382" w:rsidP="003562EB">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jc w:val="both"/>
        <w:rPr>
          <w:rFonts w:ascii="Inter" w:hAnsi="Inter" w:cs="Arial"/>
          <w:bCs/>
          <w:sz w:val="18"/>
          <w:szCs w:val="18"/>
        </w:rPr>
      </w:pPr>
      <w:r w:rsidRPr="00E22A57">
        <w:rPr>
          <w:rFonts w:ascii="Inter" w:hAnsi="Inter" w:cs="Arial"/>
          <w:b/>
          <w:bCs/>
          <w:sz w:val="18"/>
          <w:szCs w:val="18"/>
        </w:rPr>
        <w:t>Préambule</w:t>
      </w:r>
      <w:r w:rsidR="00166368" w:rsidRPr="00E22A57">
        <w:rPr>
          <w:rFonts w:ascii="Inter" w:hAnsi="Inter" w:cs="Arial"/>
          <w:bCs/>
          <w:sz w:val="18"/>
          <w:szCs w:val="18"/>
        </w:rPr>
        <w:t xml:space="preserve"> : </w:t>
      </w:r>
    </w:p>
    <w:p w14:paraId="7112292F" w14:textId="77777777" w:rsidR="00166368" w:rsidRPr="00E22A57" w:rsidRDefault="00166368" w:rsidP="00166368">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jc w:val="both"/>
        <w:rPr>
          <w:rFonts w:ascii="Inter" w:hAnsi="Inter" w:cs="Arial"/>
          <w:bCs/>
          <w:sz w:val="18"/>
          <w:szCs w:val="18"/>
        </w:rPr>
      </w:pPr>
    </w:p>
    <w:p w14:paraId="2E1E7AEA" w14:textId="4FA55FAC" w:rsidR="00392382" w:rsidRPr="00E22A57" w:rsidRDefault="00166368" w:rsidP="00166368">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jc w:val="both"/>
        <w:rPr>
          <w:rFonts w:ascii="Inter" w:hAnsi="Inter" w:cs="Arial"/>
          <w:bCs/>
          <w:i/>
          <w:sz w:val="16"/>
          <w:szCs w:val="16"/>
        </w:rPr>
      </w:pPr>
      <w:r w:rsidRPr="00E22A57">
        <w:rPr>
          <w:rFonts w:ascii="Inter" w:hAnsi="Inter" w:cs="Arial"/>
          <w:bCs/>
          <w:i/>
          <w:sz w:val="18"/>
          <w:szCs w:val="18"/>
        </w:rPr>
        <w:tab/>
      </w:r>
      <w:r w:rsidR="00392382" w:rsidRPr="00E22A57">
        <w:rPr>
          <w:rFonts w:ascii="Inter" w:hAnsi="Inter" w:cs="Arial"/>
          <w:bCs/>
          <w:i/>
          <w:sz w:val="16"/>
          <w:szCs w:val="16"/>
        </w:rPr>
        <w:t xml:space="preserve">L’article 14 de l’arrêté du 25 mai 2016 relatif à la formation doctorale prévoit </w:t>
      </w:r>
      <w:r w:rsidR="003562EB" w:rsidRPr="00E22A57">
        <w:rPr>
          <w:rFonts w:ascii="Inter" w:hAnsi="Inter" w:cs="Arial"/>
          <w:bCs/>
          <w:i/>
          <w:sz w:val="16"/>
          <w:szCs w:val="16"/>
        </w:rPr>
        <w:t>qu’« </w:t>
      </w:r>
      <w:r w:rsidR="00392382" w:rsidRPr="00E22A57">
        <w:rPr>
          <w:rFonts w:ascii="Inter" w:hAnsi="Inter" w:cs="Arial"/>
          <w:bCs/>
          <w:i/>
          <w:sz w:val="16"/>
          <w:szCs w:val="16"/>
        </w:rPr>
        <w:t>à titre exceptionnel, sur demande motivée du doctorant, une période de césure insécable d’une durée maximale d’une année peut intervenir une seule fois, par décision du che</w:t>
      </w:r>
      <w:r w:rsidR="003562EB" w:rsidRPr="00E22A57">
        <w:rPr>
          <w:rFonts w:ascii="Inter" w:hAnsi="Inter" w:cs="Arial"/>
          <w:bCs/>
          <w:i/>
          <w:sz w:val="16"/>
          <w:szCs w:val="16"/>
        </w:rPr>
        <w:t>f</w:t>
      </w:r>
      <w:r w:rsidR="00392382" w:rsidRPr="00E22A57">
        <w:rPr>
          <w:rFonts w:ascii="Inter" w:hAnsi="Inter" w:cs="Arial"/>
          <w:bCs/>
          <w:i/>
          <w:sz w:val="16"/>
          <w:szCs w:val="16"/>
        </w:rPr>
        <w:t xml:space="preserve"> d’établissement d’inscription, après accord de l’employeur</w:t>
      </w:r>
      <w:r w:rsidR="003562EB" w:rsidRPr="00E22A57">
        <w:rPr>
          <w:rFonts w:ascii="Inter" w:hAnsi="Inter" w:cs="Arial"/>
          <w:bCs/>
          <w:i/>
          <w:sz w:val="16"/>
          <w:szCs w:val="16"/>
        </w:rPr>
        <w:t xml:space="preserve"> (le cas échéant), et avis du directeur de thèse et du directeur de l’école doctorale. Durant cette période, le doctorant suspend temporairement sa formation et son travail de recherche, mais peu</w:t>
      </w:r>
      <w:r w:rsidR="00AA46F4" w:rsidRPr="00E22A57">
        <w:rPr>
          <w:rFonts w:ascii="Inter" w:hAnsi="Inter" w:cs="Arial"/>
          <w:bCs/>
          <w:i/>
          <w:sz w:val="16"/>
          <w:szCs w:val="16"/>
        </w:rPr>
        <w:t xml:space="preserve">t </w:t>
      </w:r>
      <w:r w:rsidR="003562EB" w:rsidRPr="00E22A57">
        <w:rPr>
          <w:rFonts w:ascii="Inter" w:hAnsi="Inter" w:cs="Arial"/>
          <w:bCs/>
          <w:i/>
          <w:sz w:val="16"/>
          <w:szCs w:val="16"/>
        </w:rPr>
        <w:t>demeurer inscrit, s’il le souhaite, au sein de son établissement. Cette période n’est pas comptabilisée dans la durée de la thèse. L’établissement garantit au doctorant qui suspend sa scolarité son inscription au sein de la formation doctorale à la fin de la période de césure ».</w:t>
      </w:r>
    </w:p>
    <w:p w14:paraId="31212A32" w14:textId="605C9B6D" w:rsidR="00166368" w:rsidRPr="00E22A57" w:rsidRDefault="00166368" w:rsidP="00166368">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jc w:val="both"/>
        <w:rPr>
          <w:rFonts w:ascii="Inter" w:hAnsi="Inter" w:cs="Arial"/>
          <w:bCs/>
          <w:i/>
          <w:sz w:val="16"/>
          <w:szCs w:val="16"/>
        </w:rPr>
      </w:pPr>
    </w:p>
    <w:p w14:paraId="31548F2B" w14:textId="16542905" w:rsidR="00166368" w:rsidRPr="00E22A57" w:rsidRDefault="00166368" w:rsidP="00166368">
      <w:pPr>
        <w:pStyle w:val="Default"/>
        <w:jc w:val="both"/>
        <w:rPr>
          <w:rFonts w:ascii="Inter" w:hAnsi="Inter" w:cs="Arial"/>
          <w:bCs/>
          <w:i/>
          <w:sz w:val="16"/>
          <w:szCs w:val="16"/>
        </w:rPr>
      </w:pPr>
      <w:r w:rsidRPr="00E22A57">
        <w:rPr>
          <w:rFonts w:ascii="Inter" w:hAnsi="Inter" w:cs="Arial"/>
          <w:bCs/>
          <w:i/>
          <w:sz w:val="16"/>
          <w:szCs w:val="16"/>
        </w:rPr>
        <w:t xml:space="preserve"> </w:t>
      </w:r>
      <w:r w:rsidRPr="00E22A57">
        <w:rPr>
          <w:rFonts w:ascii="Inter" w:hAnsi="Inter" w:cs="Arial"/>
          <w:bCs/>
          <w:i/>
          <w:sz w:val="16"/>
          <w:szCs w:val="16"/>
        </w:rPr>
        <w:tab/>
        <w:t xml:space="preserve">Le décret no 2018-372 du 18 mai 2018 précise les règles relatives à une suspension temporaire des études au cours du cursus universitaire en formation initiale : </w:t>
      </w:r>
    </w:p>
    <w:p w14:paraId="7F631EC4" w14:textId="77777777" w:rsidR="00166368" w:rsidRPr="00E22A57" w:rsidRDefault="00166368" w:rsidP="00166368">
      <w:pPr>
        <w:pStyle w:val="Default"/>
        <w:jc w:val="both"/>
        <w:rPr>
          <w:rFonts w:ascii="Inter" w:hAnsi="Inter" w:cs="Arial"/>
          <w:bCs/>
          <w:i/>
          <w:sz w:val="16"/>
          <w:szCs w:val="16"/>
        </w:rPr>
      </w:pPr>
      <w:r w:rsidRPr="00E22A57">
        <w:rPr>
          <w:rFonts w:ascii="Inter" w:hAnsi="Inter" w:cs="Arial"/>
          <w:bCs/>
          <w:i/>
          <w:sz w:val="16"/>
          <w:szCs w:val="16"/>
        </w:rPr>
        <w:t>- La période de césure intervient à l'initiative de l’étudiant et ne peut être rendue obligatoire dans le cursus ;</w:t>
      </w:r>
    </w:p>
    <w:p w14:paraId="7A657359" w14:textId="46F2BA2B" w:rsidR="00166368" w:rsidRPr="00E22A57" w:rsidRDefault="00166368" w:rsidP="00166368">
      <w:pPr>
        <w:pStyle w:val="Default"/>
        <w:jc w:val="both"/>
        <w:rPr>
          <w:rFonts w:ascii="Inter" w:hAnsi="Inter" w:cs="Arial"/>
          <w:bCs/>
          <w:i/>
          <w:sz w:val="16"/>
          <w:szCs w:val="16"/>
        </w:rPr>
      </w:pPr>
      <w:r w:rsidRPr="00E22A57">
        <w:rPr>
          <w:rFonts w:ascii="Inter" w:hAnsi="Inter" w:cs="Arial"/>
          <w:bCs/>
          <w:i/>
          <w:sz w:val="16"/>
          <w:szCs w:val="16"/>
        </w:rPr>
        <w:t>- La durée ne peut être inférieure à 6 mois ni supérieure à un an ; la période de césure doit être effectuée au moins 6 mois avant la fin de la thèse ;</w:t>
      </w:r>
    </w:p>
    <w:p w14:paraId="18E99C20" w14:textId="77777777" w:rsidR="00166368" w:rsidRPr="00E22A57" w:rsidRDefault="00166368" w:rsidP="00166368">
      <w:pPr>
        <w:pStyle w:val="Default"/>
        <w:jc w:val="both"/>
        <w:rPr>
          <w:rFonts w:ascii="Inter" w:hAnsi="Inter" w:cs="Arial"/>
          <w:bCs/>
          <w:i/>
          <w:sz w:val="16"/>
          <w:szCs w:val="16"/>
        </w:rPr>
      </w:pPr>
      <w:r w:rsidRPr="00E22A57">
        <w:rPr>
          <w:rFonts w:ascii="Inter" w:hAnsi="Inter" w:cs="Arial"/>
          <w:bCs/>
          <w:i/>
          <w:sz w:val="16"/>
          <w:szCs w:val="16"/>
        </w:rPr>
        <w:t>- L’inscription est obligatoire (au tarif réduit dans le cas d’une césure d’un an en début d’année universitaire);</w:t>
      </w:r>
    </w:p>
    <w:p w14:paraId="403BF221" w14:textId="1D17FE35" w:rsidR="00166368" w:rsidRPr="00E22A57" w:rsidRDefault="00166368" w:rsidP="00166368">
      <w:pPr>
        <w:pStyle w:val="Default"/>
        <w:jc w:val="both"/>
        <w:rPr>
          <w:rFonts w:ascii="Inter" w:hAnsi="Inter" w:cs="Arial"/>
          <w:bCs/>
          <w:i/>
          <w:sz w:val="16"/>
          <w:szCs w:val="16"/>
        </w:rPr>
      </w:pPr>
      <w:r w:rsidRPr="00E22A57">
        <w:rPr>
          <w:rFonts w:ascii="Inter" w:hAnsi="Inter" w:cs="Arial"/>
          <w:bCs/>
          <w:i/>
          <w:sz w:val="16"/>
          <w:szCs w:val="16"/>
        </w:rPr>
        <w:t>- Aucune demande de césure ne sera acceptée au-delà de la 5ème année ;</w:t>
      </w:r>
    </w:p>
    <w:p w14:paraId="4C731299" w14:textId="1351B7E4" w:rsidR="00166368" w:rsidRPr="00E22A57" w:rsidRDefault="00166368" w:rsidP="00166368">
      <w:pPr>
        <w:pStyle w:val="Default"/>
        <w:jc w:val="both"/>
        <w:rPr>
          <w:rFonts w:ascii="Inter" w:hAnsi="Inter" w:cs="Arial"/>
          <w:bCs/>
          <w:i/>
          <w:sz w:val="16"/>
          <w:szCs w:val="16"/>
        </w:rPr>
      </w:pPr>
      <w:r w:rsidRPr="00E22A57">
        <w:rPr>
          <w:rFonts w:ascii="Inter" w:hAnsi="Inter" w:cs="Arial"/>
          <w:bCs/>
          <w:i/>
          <w:sz w:val="16"/>
          <w:szCs w:val="16"/>
        </w:rPr>
        <w:t xml:space="preserve">- La césure est non renouvelable ; </w:t>
      </w:r>
    </w:p>
    <w:p w14:paraId="1405443C" w14:textId="76DB219C" w:rsidR="00166368" w:rsidRPr="00E22A57" w:rsidRDefault="00166368" w:rsidP="00166368">
      <w:pPr>
        <w:pStyle w:val="Default"/>
        <w:jc w:val="both"/>
        <w:rPr>
          <w:rFonts w:ascii="Inter" w:hAnsi="Inter" w:cs="Arial"/>
          <w:bCs/>
          <w:i/>
          <w:sz w:val="16"/>
          <w:szCs w:val="16"/>
        </w:rPr>
      </w:pPr>
      <w:r w:rsidRPr="00E22A57">
        <w:rPr>
          <w:rFonts w:ascii="Inter" w:hAnsi="Inter" w:cs="Arial"/>
          <w:bCs/>
          <w:i/>
          <w:sz w:val="16"/>
          <w:szCs w:val="16"/>
        </w:rPr>
        <w:t>- Chaque cycle d'études ouvre droit à une seule période de césure. Elle peut débuter dès l'inscription dans la formation et s'achève au plus tard avant le dernier semestre de la fin de cette formation quelle que soit la durée du cycle d'études.</w:t>
      </w:r>
    </w:p>
    <w:p w14:paraId="5BC38794" w14:textId="77777777" w:rsidR="00166368" w:rsidRPr="00E22A57" w:rsidRDefault="00166368" w:rsidP="00166368">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jc w:val="both"/>
        <w:rPr>
          <w:rFonts w:ascii="Inter" w:hAnsi="Inter" w:cs="Arial"/>
          <w:bCs/>
          <w:sz w:val="18"/>
          <w:szCs w:val="18"/>
        </w:rPr>
      </w:pPr>
    </w:p>
    <w:p w14:paraId="625E3042" w14:textId="33DF67B4" w:rsidR="003562EB" w:rsidRPr="00E22A57" w:rsidRDefault="00166368" w:rsidP="00166368">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jc w:val="both"/>
        <w:rPr>
          <w:rFonts w:ascii="Inter" w:hAnsi="Inter" w:cs="Arial"/>
          <w:b/>
          <w:bCs/>
          <w:sz w:val="16"/>
          <w:szCs w:val="16"/>
        </w:rPr>
      </w:pPr>
      <w:r w:rsidRPr="00E22A57">
        <w:rPr>
          <w:rFonts w:ascii="Inter" w:hAnsi="Inter" w:cs="Arial"/>
          <w:b/>
          <w:bCs/>
          <w:sz w:val="16"/>
          <w:szCs w:val="16"/>
        </w:rPr>
        <w:t>Dans ce document, le masculin est utilisé par défaut pour des raisons de simplicité et de lisibilité. Cette utilisation n'a aucune intention discriminatoire et inclut, bien entendu, toutes les personnes, quel que soit leur sexe et identité de genre</w:t>
      </w:r>
    </w:p>
    <w:p w14:paraId="07BDF41A" w14:textId="77777777" w:rsidR="00166368" w:rsidRPr="00E22A57" w:rsidRDefault="00166368" w:rsidP="00C93C4D">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line="360" w:lineRule="auto"/>
        <w:jc w:val="both"/>
        <w:rPr>
          <w:rFonts w:ascii="Inter" w:hAnsi="Inter" w:cs="Arial"/>
          <w:b/>
          <w:bCs/>
          <w:sz w:val="6"/>
          <w:szCs w:val="6"/>
        </w:rPr>
      </w:pPr>
    </w:p>
    <w:p w14:paraId="526E383B" w14:textId="292190D5" w:rsidR="002C5651" w:rsidRPr="00E22A57" w:rsidRDefault="00C93C4D" w:rsidP="00C93C4D">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line="360" w:lineRule="auto"/>
        <w:jc w:val="both"/>
        <w:rPr>
          <w:rFonts w:ascii="Inter" w:hAnsi="Inter" w:cs="Arial"/>
          <w:b/>
          <w:bCs/>
          <w:sz w:val="18"/>
          <w:szCs w:val="18"/>
        </w:rPr>
      </w:pPr>
      <w:r w:rsidRPr="00E22A57">
        <w:rPr>
          <w:rFonts w:ascii="Inter" w:hAnsi="Inter" w:cs="Arial"/>
          <w:b/>
          <w:bCs/>
          <w:sz w:val="18"/>
          <w:szCs w:val="18"/>
        </w:rPr>
        <w:t xml:space="preserve">Prénom NOM : </w:t>
      </w:r>
      <w:r w:rsidRPr="00E22A57">
        <w:rPr>
          <w:rFonts w:ascii="Inter" w:hAnsi="Inter" w:cs="Arial"/>
          <w:b/>
          <w:bCs/>
          <w:sz w:val="18"/>
          <w:szCs w:val="18"/>
          <w:u w:val="dotted"/>
        </w:rPr>
        <w:tab/>
      </w:r>
      <w:r w:rsidRPr="00E22A57">
        <w:rPr>
          <w:rFonts w:ascii="Inter" w:hAnsi="Inter" w:cs="Arial"/>
          <w:b/>
          <w:bCs/>
          <w:sz w:val="18"/>
          <w:szCs w:val="18"/>
          <w:u w:val="dotted"/>
        </w:rPr>
        <w:tab/>
      </w:r>
      <w:r w:rsidRPr="00E22A57">
        <w:rPr>
          <w:rFonts w:ascii="Inter" w:hAnsi="Inter" w:cs="Arial"/>
          <w:b/>
          <w:bCs/>
          <w:sz w:val="18"/>
          <w:szCs w:val="18"/>
          <w:u w:val="dotted"/>
        </w:rPr>
        <w:tab/>
      </w:r>
      <w:r w:rsidRPr="00E22A57">
        <w:rPr>
          <w:rFonts w:ascii="Inter" w:hAnsi="Inter" w:cs="Arial"/>
          <w:b/>
          <w:bCs/>
          <w:sz w:val="18"/>
          <w:szCs w:val="18"/>
          <w:u w:val="dotted"/>
        </w:rPr>
        <w:tab/>
      </w:r>
      <w:r w:rsidR="005167B9" w:rsidRPr="00E22A57">
        <w:rPr>
          <w:rFonts w:ascii="Inter" w:hAnsi="Inter" w:cs="Arial"/>
          <w:b/>
          <w:bCs/>
          <w:sz w:val="18"/>
          <w:szCs w:val="18"/>
          <w:u w:val="dotted"/>
        </w:rPr>
        <w:tab/>
      </w:r>
      <w:r w:rsidR="005167B9" w:rsidRPr="00E22A57">
        <w:rPr>
          <w:rFonts w:ascii="Inter" w:hAnsi="Inter" w:cs="Arial"/>
          <w:b/>
          <w:bCs/>
          <w:sz w:val="18"/>
          <w:szCs w:val="18"/>
          <w:u w:val="dotted"/>
        </w:rPr>
        <w:tab/>
      </w:r>
      <w:r w:rsidRPr="00E22A57">
        <w:rPr>
          <w:rFonts w:ascii="Inter" w:hAnsi="Inter" w:cs="Arial"/>
          <w:b/>
          <w:bCs/>
          <w:sz w:val="18"/>
          <w:szCs w:val="18"/>
          <w:u w:val="dotted"/>
        </w:rPr>
        <w:tab/>
        <w:t xml:space="preserve">       </w:t>
      </w:r>
      <w:r w:rsidRPr="00E22A57">
        <w:rPr>
          <w:rFonts w:ascii="Inter" w:hAnsi="Inter" w:cs="Arial"/>
          <w:b/>
          <w:bCs/>
          <w:sz w:val="18"/>
          <w:szCs w:val="18"/>
        </w:rPr>
        <w:t xml:space="preserve">   </w:t>
      </w:r>
    </w:p>
    <w:p w14:paraId="69700A9E" w14:textId="362DE429" w:rsidR="001F577F" w:rsidRPr="00E22A57" w:rsidRDefault="002C5651" w:rsidP="002C5651">
      <w:pPr>
        <w:spacing w:after="0" w:line="360" w:lineRule="auto"/>
        <w:rPr>
          <w:rFonts w:ascii="Inter" w:hAnsi="Inter" w:cs="Arial"/>
          <w:smallCaps/>
          <w:sz w:val="18"/>
          <w:szCs w:val="18"/>
        </w:rPr>
      </w:pPr>
      <w:r w:rsidRPr="00E22A57">
        <w:rPr>
          <w:rFonts w:ascii="Inter" w:hAnsi="Inter" w:cs="Arial"/>
          <w:b/>
          <w:smallCaps/>
          <w:sz w:val="18"/>
          <w:szCs w:val="18"/>
        </w:rPr>
        <w:t xml:space="preserve">N° </w:t>
      </w:r>
      <w:r w:rsidRPr="00E22A57">
        <w:rPr>
          <w:rFonts w:ascii="Inter" w:hAnsi="Inter" w:cs="Arial"/>
          <w:b/>
          <w:sz w:val="18"/>
          <w:szCs w:val="18"/>
        </w:rPr>
        <w:t>d’étudiant</w:t>
      </w:r>
      <w:r w:rsidRPr="00E22A57">
        <w:rPr>
          <w:rFonts w:ascii="Inter" w:hAnsi="Inter" w:cs="Arial"/>
          <w:smallCaps/>
          <w:sz w:val="18"/>
          <w:szCs w:val="18"/>
        </w:rPr>
        <w:t xml:space="preserve"> : </w:t>
      </w:r>
      <w:r w:rsidR="00D021C6" w:rsidRPr="00E22A57">
        <w:rPr>
          <w:rFonts w:ascii="Inter" w:hAnsi="Inter" w:cs="Arial"/>
          <w:smallCaps/>
          <w:sz w:val="18"/>
          <w:szCs w:val="18"/>
        </w:rPr>
        <w:t>…………………………………………………………</w:t>
      </w:r>
    </w:p>
    <w:p w14:paraId="0A5451C7" w14:textId="77777777" w:rsidR="009D094B" w:rsidRPr="00E22A57" w:rsidRDefault="001F577F" w:rsidP="002C5651">
      <w:pPr>
        <w:spacing w:after="0" w:line="360" w:lineRule="auto"/>
        <w:rPr>
          <w:rFonts w:ascii="Inter" w:hAnsi="Inter" w:cs="Arial"/>
          <w:b/>
          <w:bCs/>
          <w:sz w:val="18"/>
          <w:szCs w:val="18"/>
        </w:rPr>
      </w:pPr>
      <w:r w:rsidRPr="00E22A57">
        <w:rPr>
          <w:rFonts w:ascii="Inter" w:hAnsi="Inter" w:cs="Arial"/>
          <w:sz w:val="18"/>
          <w:szCs w:val="18"/>
        </w:rPr>
        <w:t>Adresse mél</w:t>
      </w:r>
      <w:r w:rsidR="00E33F5F" w:rsidRPr="00E22A57">
        <w:rPr>
          <w:rFonts w:ascii="Inter" w:hAnsi="Inter" w:cs="Arial"/>
          <w:sz w:val="18"/>
          <w:szCs w:val="18"/>
        </w:rPr>
        <w:t xml:space="preserve"> </w:t>
      </w:r>
      <w:r w:rsidR="006378A7" w:rsidRPr="00E22A57">
        <w:rPr>
          <w:rFonts w:ascii="Inter" w:hAnsi="Inter" w:cs="Arial"/>
          <w:sz w:val="18"/>
          <w:szCs w:val="18"/>
        </w:rPr>
        <w:t>principale</w:t>
      </w:r>
      <w:r w:rsidRPr="00E22A57">
        <w:rPr>
          <w:rFonts w:ascii="Inter" w:hAnsi="Inter" w:cs="Arial"/>
          <w:smallCaps/>
          <w:sz w:val="18"/>
          <w:szCs w:val="18"/>
        </w:rPr>
        <w:t> : …………………………………………………………</w:t>
      </w:r>
      <w:r w:rsidR="00C93C4D" w:rsidRPr="00E22A57">
        <w:rPr>
          <w:rFonts w:ascii="Inter" w:hAnsi="Inter" w:cs="Arial"/>
          <w:b/>
          <w:bCs/>
          <w:sz w:val="18"/>
          <w:szCs w:val="18"/>
        </w:rPr>
        <w:t xml:space="preserve">     </w:t>
      </w:r>
      <w:r w:rsidR="00C93C4D" w:rsidRPr="00E22A57">
        <w:rPr>
          <w:rFonts w:ascii="Inter" w:hAnsi="Inter" w:cs="Arial"/>
          <w:b/>
          <w:bCs/>
          <w:sz w:val="18"/>
          <w:szCs w:val="18"/>
        </w:rPr>
        <w:tab/>
      </w:r>
    </w:p>
    <w:p w14:paraId="5FD1F4DD" w14:textId="46F1CC91" w:rsidR="00CF4D36" w:rsidRPr="00E22A57" w:rsidRDefault="00BB5399" w:rsidP="00C93C4D">
      <w:pPr>
        <w:tabs>
          <w:tab w:val="left" w:pos="709"/>
          <w:tab w:val="left" w:pos="1418"/>
          <w:tab w:val="left" w:pos="2127"/>
          <w:tab w:val="left" w:pos="2836"/>
          <w:tab w:val="left" w:pos="3545"/>
          <w:tab w:val="left" w:pos="4254"/>
          <w:tab w:val="left" w:pos="4963"/>
          <w:tab w:val="left" w:pos="5672"/>
          <w:tab w:val="left" w:pos="6381"/>
          <w:tab w:val="left" w:pos="7090"/>
          <w:tab w:val="left" w:pos="7530"/>
        </w:tabs>
        <w:spacing w:after="0" w:line="360" w:lineRule="auto"/>
        <w:jc w:val="both"/>
        <w:rPr>
          <w:rFonts w:ascii="Inter" w:hAnsi="Inter" w:cs="Arial"/>
          <w:smallCaps/>
          <w:sz w:val="18"/>
          <w:szCs w:val="18"/>
        </w:rPr>
      </w:pPr>
      <w:r w:rsidRPr="00E22A57">
        <w:rPr>
          <w:rFonts w:ascii="Inter" w:hAnsi="Inter" w:cs="Arial"/>
          <w:sz w:val="18"/>
          <w:szCs w:val="18"/>
        </w:rPr>
        <w:t>Agrégé</w:t>
      </w:r>
      <w:r w:rsidR="00C93C4D" w:rsidRPr="00E22A57">
        <w:rPr>
          <w:rFonts w:ascii="Inter" w:hAnsi="Inter" w:cs="Arial"/>
          <w:bCs/>
          <w:sz w:val="18"/>
          <w:szCs w:val="18"/>
        </w:rPr>
        <w:t> :</w:t>
      </w:r>
      <w:r w:rsidR="00C93C4D" w:rsidRPr="00E22A57">
        <w:rPr>
          <w:rFonts w:ascii="Inter" w:hAnsi="Inter" w:cs="Arial"/>
          <w:b/>
          <w:bCs/>
          <w:sz w:val="18"/>
          <w:szCs w:val="18"/>
        </w:rPr>
        <w:tab/>
      </w:r>
      <w:r w:rsidR="00C93C4D" w:rsidRPr="00E22A57">
        <w:rPr>
          <w:rFonts w:ascii="Inter" w:hAnsi="Inter"/>
          <w:smallCaps/>
          <w:sz w:val="18"/>
          <w:szCs w:val="18"/>
        </w:rPr>
        <w:sym w:font="Wingdings" w:char="F0A8"/>
      </w:r>
      <w:r w:rsidR="00C93C4D" w:rsidRPr="00E22A57">
        <w:rPr>
          <w:rFonts w:ascii="Inter" w:hAnsi="Inter"/>
          <w:smallCaps/>
          <w:sz w:val="18"/>
          <w:szCs w:val="18"/>
        </w:rPr>
        <w:t xml:space="preserve"> </w:t>
      </w:r>
      <w:r w:rsidR="00B961D6" w:rsidRPr="00E22A57">
        <w:rPr>
          <w:rFonts w:ascii="Inter" w:hAnsi="Inter"/>
          <w:smallCaps/>
          <w:sz w:val="18"/>
          <w:szCs w:val="18"/>
        </w:rPr>
        <w:t>oui</w:t>
      </w:r>
      <w:r w:rsidR="009D094B" w:rsidRPr="00E22A57">
        <w:rPr>
          <w:rFonts w:ascii="Inter" w:hAnsi="Inter" w:cs="Arial"/>
          <w:bCs/>
          <w:sz w:val="18"/>
          <w:szCs w:val="18"/>
        </w:rPr>
        <w:tab/>
      </w:r>
      <w:r w:rsidR="009D094B" w:rsidRPr="00E22A57">
        <w:rPr>
          <w:rFonts w:ascii="Inter" w:hAnsi="Inter" w:cs="Arial"/>
          <w:smallCaps/>
          <w:sz w:val="18"/>
          <w:szCs w:val="18"/>
        </w:rPr>
        <w:sym w:font="Wingdings" w:char="F0A8"/>
      </w:r>
      <w:r w:rsidR="009D094B" w:rsidRPr="00E22A57">
        <w:rPr>
          <w:rFonts w:ascii="Inter" w:hAnsi="Inter" w:cs="Arial"/>
          <w:smallCaps/>
          <w:sz w:val="18"/>
          <w:szCs w:val="18"/>
        </w:rPr>
        <w:t xml:space="preserve"> non</w:t>
      </w:r>
      <w:r w:rsidR="00832C30" w:rsidRPr="00E22A57">
        <w:rPr>
          <w:rFonts w:ascii="Inter" w:hAnsi="Inter" w:cs="Arial"/>
          <w:smallCaps/>
          <w:sz w:val="18"/>
          <w:szCs w:val="18"/>
        </w:rPr>
        <w:tab/>
      </w:r>
      <w:r w:rsidR="00832C30" w:rsidRPr="00E22A57">
        <w:rPr>
          <w:rFonts w:ascii="Inter" w:hAnsi="Inter" w:cs="Arial"/>
          <w:smallCaps/>
          <w:sz w:val="18"/>
          <w:szCs w:val="18"/>
        </w:rPr>
        <w:tab/>
      </w:r>
      <w:r w:rsidR="00832C30" w:rsidRPr="00E22A57">
        <w:rPr>
          <w:rFonts w:ascii="Inter" w:hAnsi="Inter" w:cs="Arial"/>
          <w:smallCaps/>
          <w:sz w:val="18"/>
          <w:szCs w:val="18"/>
        </w:rPr>
        <w:tab/>
      </w:r>
      <w:r w:rsidR="00CF4D36" w:rsidRPr="00E22A57">
        <w:rPr>
          <w:rFonts w:ascii="Inter" w:hAnsi="Inter" w:cs="Arial"/>
          <w:sz w:val="18"/>
          <w:szCs w:val="18"/>
        </w:rPr>
        <w:t>Stage d’agrégation</w:t>
      </w:r>
      <w:r w:rsidR="00CF4D36" w:rsidRPr="00E22A57">
        <w:rPr>
          <w:rFonts w:ascii="Inter" w:hAnsi="Inter" w:cs="Arial"/>
          <w:smallCaps/>
          <w:sz w:val="18"/>
          <w:szCs w:val="18"/>
        </w:rPr>
        <w:t xml:space="preserve"> : </w:t>
      </w:r>
      <w:r w:rsidR="00CF4D36" w:rsidRPr="00E22A57">
        <w:rPr>
          <w:rFonts w:ascii="Inter" w:hAnsi="Inter"/>
          <w:smallCaps/>
          <w:sz w:val="18"/>
          <w:szCs w:val="18"/>
        </w:rPr>
        <w:sym w:font="Wingdings" w:char="F0A8"/>
      </w:r>
      <w:r w:rsidR="00CF4D36" w:rsidRPr="00E22A57">
        <w:rPr>
          <w:rFonts w:ascii="Inter" w:hAnsi="Inter"/>
          <w:smallCaps/>
          <w:sz w:val="18"/>
          <w:szCs w:val="18"/>
        </w:rPr>
        <w:t xml:space="preserve"> oui</w:t>
      </w:r>
      <w:r w:rsidR="00832C30" w:rsidRPr="00E22A57">
        <w:rPr>
          <w:rFonts w:ascii="Inter" w:hAnsi="Inter"/>
          <w:smallCaps/>
          <w:sz w:val="18"/>
          <w:szCs w:val="18"/>
        </w:rPr>
        <w:tab/>
      </w:r>
      <w:r w:rsidR="00CF4D36" w:rsidRPr="00E22A57">
        <w:rPr>
          <w:rFonts w:ascii="Inter" w:hAnsi="Inter" w:cs="Arial"/>
          <w:smallCaps/>
          <w:sz w:val="18"/>
          <w:szCs w:val="18"/>
        </w:rPr>
        <w:sym w:font="Wingdings" w:char="F0A8"/>
      </w:r>
      <w:r w:rsidR="00CF4D36" w:rsidRPr="00E22A57">
        <w:rPr>
          <w:rFonts w:ascii="Inter" w:hAnsi="Inter" w:cs="Arial"/>
          <w:smallCaps/>
          <w:sz w:val="18"/>
          <w:szCs w:val="18"/>
        </w:rPr>
        <w:t xml:space="preserve"> non</w:t>
      </w:r>
    </w:p>
    <w:p w14:paraId="14ABBD9F" w14:textId="77777777" w:rsidR="00B2183D" w:rsidRPr="00E22A57" w:rsidRDefault="009D094B" w:rsidP="00826CC1">
      <w:pPr>
        <w:spacing w:after="0" w:line="360" w:lineRule="auto"/>
        <w:rPr>
          <w:rFonts w:ascii="Inter" w:hAnsi="Inter" w:cs="Arial"/>
          <w:bCs/>
          <w:sz w:val="18"/>
          <w:szCs w:val="18"/>
        </w:rPr>
      </w:pPr>
      <w:r w:rsidRPr="00E22A57">
        <w:rPr>
          <w:rFonts w:ascii="Inter" w:hAnsi="Inter" w:cs="Arial"/>
          <w:bCs/>
          <w:sz w:val="18"/>
          <w:szCs w:val="18"/>
        </w:rPr>
        <w:t>A</w:t>
      </w:r>
      <w:r w:rsidR="003562EB" w:rsidRPr="00E22A57">
        <w:rPr>
          <w:rFonts w:ascii="Inter" w:hAnsi="Inter" w:cs="Arial"/>
          <w:bCs/>
          <w:sz w:val="18"/>
          <w:szCs w:val="18"/>
        </w:rPr>
        <w:t>ctivités complémentaires d’enseignement</w:t>
      </w:r>
      <w:r w:rsidRPr="00E22A57">
        <w:rPr>
          <w:rFonts w:ascii="Inter" w:hAnsi="Inter" w:cs="Arial"/>
          <w:bCs/>
          <w:sz w:val="18"/>
          <w:szCs w:val="18"/>
        </w:rPr>
        <w:t xml:space="preserve"> en cours :  </w:t>
      </w:r>
      <w:r w:rsidRPr="00E22A57">
        <w:rPr>
          <w:rFonts w:ascii="Inter" w:hAnsi="Inter"/>
          <w:smallCaps/>
          <w:sz w:val="18"/>
          <w:szCs w:val="18"/>
        </w:rPr>
        <w:sym w:font="Wingdings" w:char="F0A8"/>
      </w:r>
      <w:r w:rsidRPr="00E22A57">
        <w:rPr>
          <w:rFonts w:ascii="Inter" w:hAnsi="Inter"/>
          <w:smallCaps/>
          <w:sz w:val="18"/>
          <w:szCs w:val="18"/>
        </w:rPr>
        <w:t xml:space="preserve"> oui</w:t>
      </w:r>
      <w:r w:rsidRPr="00E22A57">
        <w:rPr>
          <w:rFonts w:ascii="Inter" w:hAnsi="Inter" w:cs="Arial"/>
          <w:bCs/>
          <w:sz w:val="18"/>
          <w:szCs w:val="18"/>
        </w:rPr>
        <w:tab/>
      </w:r>
      <w:r w:rsidRPr="00E22A57">
        <w:rPr>
          <w:rFonts w:ascii="Inter" w:hAnsi="Inter" w:cs="Arial"/>
          <w:smallCaps/>
          <w:sz w:val="18"/>
          <w:szCs w:val="18"/>
        </w:rPr>
        <w:sym w:font="Wingdings" w:char="F0A8"/>
      </w:r>
      <w:r w:rsidRPr="00E22A57">
        <w:rPr>
          <w:rFonts w:ascii="Inter" w:hAnsi="Inter" w:cs="Arial"/>
          <w:smallCaps/>
          <w:sz w:val="18"/>
          <w:szCs w:val="18"/>
        </w:rPr>
        <w:t xml:space="preserve"> non</w:t>
      </w:r>
    </w:p>
    <w:tbl>
      <w:tblPr>
        <w:tblW w:w="10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2745"/>
        <w:gridCol w:w="2744"/>
        <w:gridCol w:w="2745"/>
      </w:tblGrid>
      <w:tr w:rsidR="00A20B0B" w:rsidRPr="00E22A57" w14:paraId="7D2CDBB6" w14:textId="77777777" w:rsidTr="00CB1977">
        <w:trPr>
          <w:trHeight w:val="597"/>
          <w:jc w:val="center"/>
        </w:trPr>
        <w:tc>
          <w:tcPr>
            <w:tcW w:w="2744" w:type="dxa"/>
            <w:shd w:val="clear" w:color="auto" w:fill="auto"/>
          </w:tcPr>
          <w:p w14:paraId="1B962F7E" w14:textId="77777777" w:rsidR="00DE4F0E"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 xml:space="preserve">Année de doctorat lors de la demande </w:t>
            </w:r>
            <w:r w:rsidR="006378A7" w:rsidRPr="00E22A57">
              <w:rPr>
                <w:rFonts w:ascii="Inter" w:hAnsi="Inter" w:cs="Arial"/>
                <w:bCs/>
                <w:sz w:val="18"/>
                <w:szCs w:val="18"/>
              </w:rPr>
              <w:t>(D1, D</w:t>
            </w:r>
            <w:proofErr w:type="gramStart"/>
            <w:r w:rsidR="006378A7" w:rsidRPr="00E22A57">
              <w:rPr>
                <w:rFonts w:ascii="Inter" w:hAnsi="Inter" w:cs="Arial"/>
                <w:bCs/>
                <w:sz w:val="18"/>
                <w:szCs w:val="18"/>
              </w:rPr>
              <w:t>2,…</w:t>
            </w:r>
            <w:proofErr w:type="gramEnd"/>
            <w:r w:rsidRPr="00E22A57">
              <w:rPr>
                <w:rFonts w:ascii="Inter" w:hAnsi="Inter" w:cs="Arial"/>
                <w:bCs/>
                <w:sz w:val="18"/>
                <w:szCs w:val="18"/>
              </w:rPr>
              <w:t xml:space="preserve">exclu en dernière année de cursus) : </w:t>
            </w:r>
          </w:p>
          <w:p w14:paraId="6BA8A71F" w14:textId="77777777" w:rsidR="00A20B0B" w:rsidRPr="00E22A57" w:rsidRDefault="00A20B0B" w:rsidP="00A20B0B">
            <w:pPr>
              <w:spacing w:after="0" w:line="360" w:lineRule="auto"/>
              <w:jc w:val="center"/>
              <w:rPr>
                <w:rFonts w:ascii="Inter" w:hAnsi="Inter" w:cs="Arial"/>
                <w:bCs/>
                <w:sz w:val="18"/>
                <w:szCs w:val="18"/>
              </w:rPr>
            </w:pPr>
          </w:p>
        </w:tc>
        <w:tc>
          <w:tcPr>
            <w:tcW w:w="2745" w:type="dxa"/>
            <w:shd w:val="clear" w:color="auto" w:fill="auto"/>
          </w:tcPr>
          <w:p w14:paraId="402052DD" w14:textId="77777777" w:rsidR="00DE4F0E"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Intitulé Ecole Doctorale :</w:t>
            </w:r>
          </w:p>
          <w:p w14:paraId="3317B2D7" w14:textId="77777777" w:rsidR="00A20B0B" w:rsidRPr="00E22A57" w:rsidRDefault="00A20B0B" w:rsidP="00DE4F0E">
            <w:pPr>
              <w:spacing w:after="0" w:line="360" w:lineRule="auto"/>
              <w:jc w:val="center"/>
              <w:rPr>
                <w:rFonts w:ascii="Inter" w:hAnsi="Inter" w:cs="Arial"/>
                <w:bCs/>
                <w:sz w:val="18"/>
                <w:szCs w:val="18"/>
              </w:rPr>
            </w:pPr>
          </w:p>
        </w:tc>
        <w:tc>
          <w:tcPr>
            <w:tcW w:w="2744" w:type="dxa"/>
            <w:shd w:val="clear" w:color="auto" w:fill="auto"/>
          </w:tcPr>
          <w:p w14:paraId="2F34B1AE" w14:textId="77777777" w:rsidR="00A20B0B"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Unité de recherche :</w:t>
            </w:r>
          </w:p>
        </w:tc>
        <w:tc>
          <w:tcPr>
            <w:tcW w:w="2745" w:type="dxa"/>
            <w:tcBorders>
              <w:bottom w:val="single" w:sz="4" w:space="0" w:color="auto"/>
            </w:tcBorders>
          </w:tcPr>
          <w:p w14:paraId="1391364E" w14:textId="77777777" w:rsidR="00DE4F0E"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 xml:space="preserve">Date du dernier comité de suivi de thèse </w:t>
            </w:r>
          </w:p>
          <w:p w14:paraId="44DD1CDC" w14:textId="77777777" w:rsidR="00DE4F0E"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w:t>
            </w:r>
            <w:proofErr w:type="gramStart"/>
            <w:r w:rsidRPr="00E22A57">
              <w:rPr>
                <w:rFonts w:ascii="Inter" w:hAnsi="Inter" w:cs="Arial"/>
                <w:bCs/>
                <w:sz w:val="18"/>
                <w:szCs w:val="18"/>
              </w:rPr>
              <w:t>le</w:t>
            </w:r>
            <w:proofErr w:type="gramEnd"/>
            <w:r w:rsidRPr="00E22A57">
              <w:rPr>
                <w:rFonts w:ascii="Inter" w:hAnsi="Inter" w:cs="Arial"/>
                <w:bCs/>
                <w:sz w:val="18"/>
                <w:szCs w:val="18"/>
              </w:rPr>
              <w:t xml:space="preserve"> cas échéant) :</w:t>
            </w:r>
          </w:p>
          <w:p w14:paraId="71A90B8C" w14:textId="77777777" w:rsidR="00A20B0B"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w:t>
            </w:r>
          </w:p>
        </w:tc>
      </w:tr>
      <w:tr w:rsidR="00A20B0B" w:rsidRPr="00E22A57" w14:paraId="036A66A6" w14:textId="77777777" w:rsidTr="00CB1977">
        <w:trPr>
          <w:trHeight w:val="597"/>
          <w:jc w:val="center"/>
        </w:trPr>
        <w:tc>
          <w:tcPr>
            <w:tcW w:w="2744" w:type="dxa"/>
            <w:shd w:val="clear" w:color="auto" w:fill="auto"/>
            <w:vAlign w:val="center"/>
          </w:tcPr>
          <w:p w14:paraId="3CF5DE03" w14:textId="77777777" w:rsidR="00DE4F0E"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 xml:space="preserve">Durée de la demande </w:t>
            </w:r>
          </w:p>
          <w:p w14:paraId="3F52ED89" w14:textId="77777777" w:rsidR="00DE4F0E" w:rsidRPr="00E22A57" w:rsidRDefault="00DE4F0E" w:rsidP="00DE4F0E">
            <w:pPr>
              <w:spacing w:after="0" w:line="360" w:lineRule="auto"/>
              <w:jc w:val="center"/>
              <w:rPr>
                <w:rFonts w:ascii="Inter" w:hAnsi="Inter" w:cs="Arial"/>
                <w:bCs/>
                <w:sz w:val="18"/>
                <w:szCs w:val="18"/>
              </w:rPr>
            </w:pPr>
            <w:proofErr w:type="gramStart"/>
            <w:r w:rsidRPr="00E22A57">
              <w:rPr>
                <w:rFonts w:ascii="Inter" w:hAnsi="Inter" w:cs="Arial"/>
                <w:bCs/>
                <w:sz w:val="18"/>
                <w:szCs w:val="18"/>
              </w:rPr>
              <w:t>de</w:t>
            </w:r>
            <w:proofErr w:type="gramEnd"/>
            <w:r w:rsidRPr="00E22A57">
              <w:rPr>
                <w:rFonts w:ascii="Inter" w:hAnsi="Inter" w:cs="Arial"/>
                <w:bCs/>
                <w:sz w:val="18"/>
                <w:szCs w:val="18"/>
              </w:rPr>
              <w:t xml:space="preserve"> césure :</w:t>
            </w:r>
          </w:p>
          <w:p w14:paraId="6B6F6F71" w14:textId="77777777" w:rsidR="00A20B0B"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 mois</w:t>
            </w:r>
          </w:p>
        </w:tc>
        <w:tc>
          <w:tcPr>
            <w:tcW w:w="2745" w:type="dxa"/>
            <w:shd w:val="clear" w:color="auto" w:fill="auto"/>
            <w:vAlign w:val="center"/>
          </w:tcPr>
          <w:p w14:paraId="2D13379D" w14:textId="77777777" w:rsidR="00A20B0B" w:rsidRPr="00E22A57" w:rsidRDefault="00DE4F0E" w:rsidP="00DE4F0E">
            <w:pPr>
              <w:spacing w:after="0" w:line="360" w:lineRule="auto"/>
              <w:jc w:val="center"/>
              <w:rPr>
                <w:rFonts w:ascii="Inter" w:hAnsi="Inter" w:cs="Arial"/>
                <w:bCs/>
                <w:sz w:val="18"/>
                <w:szCs w:val="18"/>
              </w:rPr>
            </w:pPr>
            <w:r w:rsidRPr="00E22A57">
              <w:rPr>
                <w:rFonts w:ascii="Inter" w:hAnsi="Inter" w:cs="Arial"/>
                <w:bCs/>
                <w:sz w:val="18"/>
                <w:szCs w:val="18"/>
              </w:rPr>
              <w:t>Date de début de césure :</w:t>
            </w:r>
            <w:proofErr w:type="gramStart"/>
            <w:r w:rsidRPr="00E22A57">
              <w:rPr>
                <w:rFonts w:ascii="Inter" w:hAnsi="Inter" w:cs="Arial"/>
                <w:bCs/>
                <w:sz w:val="18"/>
                <w:szCs w:val="18"/>
              </w:rPr>
              <w:t xml:space="preserve"> ….</w:t>
            </w:r>
            <w:proofErr w:type="gramEnd"/>
            <w:r w:rsidRPr="00E22A57">
              <w:rPr>
                <w:rFonts w:ascii="Inter" w:hAnsi="Inter" w:cs="Arial"/>
                <w:bCs/>
                <w:sz w:val="18"/>
                <w:szCs w:val="18"/>
              </w:rPr>
              <w:t>./……../………</w:t>
            </w:r>
          </w:p>
        </w:tc>
        <w:tc>
          <w:tcPr>
            <w:tcW w:w="2744" w:type="dxa"/>
            <w:shd w:val="clear" w:color="auto" w:fill="auto"/>
          </w:tcPr>
          <w:p w14:paraId="55495BB9" w14:textId="77777777" w:rsidR="006378A7" w:rsidRPr="00E22A57" w:rsidRDefault="006378A7" w:rsidP="006378A7">
            <w:pPr>
              <w:spacing w:after="0" w:line="360" w:lineRule="auto"/>
              <w:jc w:val="center"/>
              <w:rPr>
                <w:rFonts w:ascii="Inter" w:hAnsi="Inter" w:cs="Arial"/>
                <w:bCs/>
                <w:sz w:val="18"/>
                <w:szCs w:val="18"/>
              </w:rPr>
            </w:pPr>
            <w:r w:rsidRPr="00E22A57">
              <w:rPr>
                <w:rFonts w:ascii="Inter" w:hAnsi="Inter" w:cs="Arial"/>
                <w:bCs/>
                <w:sz w:val="18"/>
                <w:szCs w:val="18"/>
              </w:rPr>
              <w:t>Date de réception par le service administratif :</w:t>
            </w:r>
          </w:p>
          <w:p w14:paraId="7A50B24D" w14:textId="77777777" w:rsidR="00A20B0B" w:rsidRPr="00E22A57" w:rsidRDefault="006378A7" w:rsidP="006378A7">
            <w:pPr>
              <w:spacing w:after="0" w:line="360" w:lineRule="auto"/>
              <w:jc w:val="center"/>
              <w:rPr>
                <w:rFonts w:ascii="Inter" w:hAnsi="Inter" w:cs="Arial"/>
                <w:bCs/>
                <w:sz w:val="18"/>
                <w:szCs w:val="18"/>
              </w:rPr>
            </w:pPr>
            <w:r w:rsidRPr="00E22A57">
              <w:rPr>
                <w:rFonts w:ascii="Inter" w:hAnsi="Inter" w:cs="Arial"/>
                <w:bCs/>
                <w:sz w:val="18"/>
                <w:szCs w:val="18"/>
              </w:rPr>
              <w:t>…../……../………</w:t>
            </w:r>
          </w:p>
        </w:tc>
        <w:tc>
          <w:tcPr>
            <w:tcW w:w="2745" w:type="dxa"/>
            <w:shd w:val="clear" w:color="auto" w:fill="D9D9D9"/>
          </w:tcPr>
          <w:p w14:paraId="04D53BF9" w14:textId="77777777" w:rsidR="00A20B0B" w:rsidRPr="00E22A57" w:rsidRDefault="00A20B0B" w:rsidP="00DE4F0E">
            <w:pPr>
              <w:spacing w:after="0" w:line="360" w:lineRule="auto"/>
              <w:jc w:val="center"/>
              <w:rPr>
                <w:rFonts w:ascii="Inter" w:hAnsi="Inter" w:cs="Arial"/>
                <w:bCs/>
                <w:sz w:val="18"/>
                <w:szCs w:val="18"/>
              </w:rPr>
            </w:pPr>
          </w:p>
        </w:tc>
      </w:tr>
      <w:tr w:rsidR="000337C1" w:rsidRPr="00E22A57" w14:paraId="6325D103" w14:textId="77777777" w:rsidTr="00B44178">
        <w:trPr>
          <w:trHeight w:val="597"/>
          <w:jc w:val="center"/>
        </w:trPr>
        <w:tc>
          <w:tcPr>
            <w:tcW w:w="10978" w:type="dxa"/>
            <w:gridSpan w:val="4"/>
          </w:tcPr>
          <w:p w14:paraId="23F0A1B5" w14:textId="77777777" w:rsidR="00E13AEF" w:rsidRPr="00E22A57" w:rsidRDefault="00E13AEF" w:rsidP="00583003">
            <w:pPr>
              <w:spacing w:after="0" w:line="360" w:lineRule="auto"/>
              <w:rPr>
                <w:rFonts w:ascii="Inter" w:hAnsi="Inter" w:cs="Arial"/>
                <w:bCs/>
                <w:sz w:val="18"/>
                <w:szCs w:val="18"/>
              </w:rPr>
            </w:pPr>
          </w:p>
          <w:p w14:paraId="61786775" w14:textId="571203D0" w:rsidR="000337C1" w:rsidRPr="00E22A57" w:rsidRDefault="000337C1" w:rsidP="00583003">
            <w:pPr>
              <w:spacing w:after="0" w:line="360" w:lineRule="auto"/>
              <w:rPr>
                <w:rFonts w:ascii="Inter" w:hAnsi="Inter" w:cs="Arial"/>
                <w:bCs/>
                <w:sz w:val="18"/>
                <w:szCs w:val="18"/>
              </w:rPr>
            </w:pPr>
            <w:r w:rsidRPr="00E22A57">
              <w:rPr>
                <w:rFonts w:ascii="Inter" w:hAnsi="Inter" w:cs="Arial"/>
                <w:bCs/>
                <w:sz w:val="18"/>
                <w:szCs w:val="18"/>
              </w:rPr>
              <w:t>Nom du Directeur</w:t>
            </w:r>
            <w:r w:rsidR="00166368" w:rsidRPr="00E22A57">
              <w:rPr>
                <w:rFonts w:ascii="Inter" w:hAnsi="Inter" w:cs="Arial"/>
                <w:bCs/>
                <w:sz w:val="18"/>
                <w:szCs w:val="18"/>
              </w:rPr>
              <w:t xml:space="preserve"> </w:t>
            </w:r>
            <w:r w:rsidRPr="00E22A57">
              <w:rPr>
                <w:rFonts w:ascii="Inter" w:hAnsi="Inter" w:cs="Arial"/>
                <w:bCs/>
                <w:sz w:val="18"/>
                <w:szCs w:val="18"/>
              </w:rPr>
              <w:t>de thèse</w:t>
            </w:r>
            <w:proofErr w:type="gramStart"/>
            <w:r w:rsidRPr="00E22A57">
              <w:rPr>
                <w:rFonts w:ascii="Inter" w:hAnsi="Inter" w:cs="Arial"/>
                <w:bCs/>
                <w:sz w:val="18"/>
                <w:szCs w:val="18"/>
              </w:rPr>
              <w:t> :…</w:t>
            </w:r>
            <w:proofErr w:type="gramEnd"/>
            <w:r w:rsidRPr="00E22A57">
              <w:rPr>
                <w:rFonts w:ascii="Inter" w:hAnsi="Inter" w:cs="Arial"/>
                <w:bCs/>
                <w:sz w:val="18"/>
                <w:szCs w:val="18"/>
              </w:rPr>
              <w:t>………………………………………………………………………….</w:t>
            </w:r>
          </w:p>
        </w:tc>
      </w:tr>
      <w:tr w:rsidR="000337C1" w:rsidRPr="00E22A57" w14:paraId="239894A0" w14:textId="77777777" w:rsidTr="00B44178">
        <w:trPr>
          <w:trHeight w:val="597"/>
          <w:jc w:val="center"/>
        </w:trPr>
        <w:tc>
          <w:tcPr>
            <w:tcW w:w="10978" w:type="dxa"/>
            <w:gridSpan w:val="4"/>
          </w:tcPr>
          <w:p w14:paraId="3CD0544E" w14:textId="77777777" w:rsidR="000337C1" w:rsidRPr="00E22A57" w:rsidRDefault="000337C1" w:rsidP="00583003">
            <w:pPr>
              <w:spacing w:after="0" w:line="360" w:lineRule="auto"/>
              <w:rPr>
                <w:rFonts w:ascii="Inter" w:hAnsi="Inter" w:cs="Arial"/>
                <w:bCs/>
                <w:sz w:val="18"/>
                <w:szCs w:val="18"/>
              </w:rPr>
            </w:pPr>
            <w:r w:rsidRPr="00E22A57">
              <w:rPr>
                <w:rFonts w:ascii="Inter" w:hAnsi="Inter" w:cs="Arial"/>
                <w:b/>
                <w:bCs/>
                <w:sz w:val="18"/>
                <w:szCs w:val="18"/>
              </w:rPr>
              <w:t xml:space="preserve">Si </w:t>
            </w:r>
            <w:r w:rsidR="00BE6222" w:rsidRPr="00E22A57">
              <w:rPr>
                <w:rFonts w:ascii="Inter" w:hAnsi="Inter" w:cs="Arial"/>
                <w:b/>
                <w:bCs/>
                <w:sz w:val="18"/>
                <w:szCs w:val="18"/>
              </w:rPr>
              <w:t>financement / contrat</w:t>
            </w:r>
            <w:r w:rsidRPr="00E22A57">
              <w:rPr>
                <w:rFonts w:ascii="Inter" w:hAnsi="Inter" w:cs="Arial"/>
                <w:b/>
                <w:bCs/>
                <w:sz w:val="18"/>
                <w:szCs w:val="18"/>
              </w:rPr>
              <w:t xml:space="preserve"> de travail</w:t>
            </w:r>
            <w:r w:rsidRPr="00E22A57">
              <w:rPr>
                <w:rFonts w:ascii="Inter" w:hAnsi="Inter" w:cs="Arial"/>
                <w:bCs/>
                <w:sz w:val="18"/>
                <w:szCs w:val="18"/>
              </w:rPr>
              <w:t xml:space="preserve"> : </w:t>
            </w:r>
          </w:p>
          <w:p w14:paraId="1F3F039D" w14:textId="1B669BCC" w:rsidR="00B247E0" w:rsidRPr="00E22A57" w:rsidRDefault="00B2183D" w:rsidP="00583003">
            <w:pPr>
              <w:spacing w:after="0" w:line="360" w:lineRule="auto"/>
              <w:rPr>
                <w:rFonts w:ascii="Inter" w:hAnsi="Inter" w:cs="Arial"/>
                <w:b/>
                <w:bCs/>
                <w:i/>
                <w:sz w:val="18"/>
                <w:szCs w:val="18"/>
              </w:rPr>
            </w:pPr>
            <w:r w:rsidRPr="00E22A57">
              <w:rPr>
                <w:rFonts w:ascii="Inter" w:hAnsi="Inter" w:cs="Arial"/>
                <w:bCs/>
                <w:sz w:val="18"/>
                <w:szCs w:val="18"/>
              </w:rPr>
              <w:t>Nature du financement</w:t>
            </w:r>
            <w:proofErr w:type="gramStart"/>
            <w:r w:rsidR="000337C1" w:rsidRPr="00E22A57">
              <w:rPr>
                <w:rFonts w:ascii="Inter" w:hAnsi="Inter" w:cs="Arial"/>
                <w:bCs/>
                <w:sz w:val="18"/>
                <w:szCs w:val="18"/>
              </w:rPr>
              <w:t> :…</w:t>
            </w:r>
            <w:proofErr w:type="gramEnd"/>
            <w:r w:rsidR="000337C1" w:rsidRPr="00E22A57">
              <w:rPr>
                <w:rFonts w:ascii="Inter" w:hAnsi="Inter" w:cs="Arial"/>
                <w:bCs/>
                <w:sz w:val="18"/>
                <w:szCs w:val="18"/>
              </w:rPr>
              <w:t>………………………………………………………T</w:t>
            </w:r>
            <w:r w:rsidRPr="00E22A57">
              <w:rPr>
                <w:rFonts w:ascii="Inter" w:hAnsi="Inter" w:cs="Arial"/>
                <w:bCs/>
                <w:sz w:val="18"/>
                <w:szCs w:val="18"/>
              </w:rPr>
              <w:t xml:space="preserve">emps </w:t>
            </w:r>
            <w:r w:rsidR="006B625E" w:rsidRPr="00E22A57">
              <w:rPr>
                <w:rFonts w:ascii="Inter" w:hAnsi="Inter" w:cs="Arial"/>
                <w:bCs/>
                <w:sz w:val="18"/>
                <w:szCs w:val="18"/>
              </w:rPr>
              <w:t>plein </w:t>
            </w:r>
            <w:r w:rsidR="000337C1" w:rsidRPr="00E22A57">
              <w:rPr>
                <w:rFonts w:ascii="Inter" w:hAnsi="Inter" w:cs="Arial"/>
                <w:smallCaps/>
                <w:sz w:val="18"/>
                <w:szCs w:val="18"/>
              </w:rPr>
              <w:sym w:font="Wingdings" w:char="F0A8"/>
            </w:r>
            <w:r w:rsidR="000337C1" w:rsidRPr="00E22A57">
              <w:rPr>
                <w:rFonts w:ascii="Inter" w:hAnsi="Inter" w:cs="Arial"/>
                <w:smallCaps/>
                <w:sz w:val="18"/>
                <w:szCs w:val="18"/>
              </w:rPr>
              <w:t xml:space="preserve"> </w:t>
            </w:r>
            <w:r w:rsidR="00166368" w:rsidRPr="00E22A57">
              <w:rPr>
                <w:rFonts w:ascii="Inter" w:hAnsi="Inter" w:cs="Arial"/>
                <w:smallCaps/>
                <w:sz w:val="18"/>
                <w:szCs w:val="18"/>
              </w:rPr>
              <w:t>ou</w:t>
            </w:r>
            <w:r w:rsidR="000337C1" w:rsidRPr="00E22A57">
              <w:rPr>
                <w:rFonts w:ascii="Inter" w:hAnsi="Inter" w:cs="Arial"/>
                <w:smallCaps/>
                <w:sz w:val="18"/>
                <w:szCs w:val="18"/>
              </w:rPr>
              <w:t xml:space="preserve"> </w:t>
            </w:r>
            <w:r w:rsidR="000337C1" w:rsidRPr="00E22A57">
              <w:rPr>
                <w:rFonts w:ascii="Inter" w:hAnsi="Inter" w:cs="Arial"/>
                <w:bCs/>
                <w:sz w:val="18"/>
                <w:szCs w:val="18"/>
              </w:rPr>
              <w:t>T</w:t>
            </w:r>
            <w:r w:rsidRPr="00E22A57">
              <w:rPr>
                <w:rFonts w:ascii="Inter" w:hAnsi="Inter" w:cs="Arial"/>
                <w:bCs/>
                <w:sz w:val="18"/>
                <w:szCs w:val="18"/>
              </w:rPr>
              <w:t xml:space="preserve">emps </w:t>
            </w:r>
            <w:r w:rsidR="006B625E" w:rsidRPr="00E22A57">
              <w:rPr>
                <w:rFonts w:ascii="Inter" w:hAnsi="Inter" w:cs="Arial"/>
                <w:bCs/>
                <w:sz w:val="18"/>
                <w:szCs w:val="18"/>
              </w:rPr>
              <w:t>partiel</w:t>
            </w:r>
            <w:r w:rsidR="00BB5399" w:rsidRPr="00E22A57">
              <w:rPr>
                <w:rFonts w:ascii="Inter" w:hAnsi="Inter" w:cs="Arial"/>
                <w:bCs/>
                <w:sz w:val="18"/>
                <w:szCs w:val="18"/>
              </w:rPr>
              <w:t xml:space="preserve"> </w:t>
            </w:r>
            <w:r w:rsidR="00BB5399" w:rsidRPr="00E22A57">
              <w:rPr>
                <w:rFonts w:ascii="Inter" w:hAnsi="Inter" w:cs="Arial"/>
                <w:smallCaps/>
                <w:sz w:val="18"/>
                <w:szCs w:val="18"/>
              </w:rPr>
              <w:sym w:font="Wingdings" w:char="F0A8"/>
            </w:r>
            <w:r w:rsidR="006B625E" w:rsidRPr="00E22A57">
              <w:rPr>
                <w:rFonts w:ascii="Inter" w:hAnsi="Inter" w:cs="Arial"/>
                <w:smallCaps/>
                <w:sz w:val="18"/>
                <w:szCs w:val="18"/>
              </w:rPr>
              <w:t> </w:t>
            </w:r>
            <w:r w:rsidR="000337C1" w:rsidRPr="00E22A57">
              <w:rPr>
                <w:rFonts w:ascii="Inter" w:hAnsi="Inter" w:cs="Arial"/>
                <w:smallCaps/>
                <w:sz w:val="18"/>
                <w:szCs w:val="18"/>
              </w:rPr>
              <w:t xml:space="preserve">: ………% </w:t>
            </w:r>
          </w:p>
          <w:p w14:paraId="4F7A5841" w14:textId="77777777" w:rsidR="000337C1" w:rsidRPr="00E22A57" w:rsidRDefault="00B2183D" w:rsidP="00B2183D">
            <w:pPr>
              <w:spacing w:after="0" w:line="360" w:lineRule="auto"/>
              <w:rPr>
                <w:rFonts w:ascii="Inter" w:hAnsi="Inter" w:cs="Arial"/>
                <w:bCs/>
                <w:sz w:val="18"/>
                <w:szCs w:val="18"/>
              </w:rPr>
            </w:pPr>
            <w:r w:rsidRPr="00E22A57">
              <w:rPr>
                <w:rFonts w:ascii="Inter" w:hAnsi="Inter" w:cs="Arial"/>
                <w:sz w:val="18"/>
                <w:szCs w:val="18"/>
              </w:rPr>
              <w:t>Le cas échéant, joindre l’accord de l’employeur</w:t>
            </w:r>
          </w:p>
        </w:tc>
      </w:tr>
      <w:tr w:rsidR="000337C1" w:rsidRPr="00E22A57" w14:paraId="535CDBCF" w14:textId="77777777" w:rsidTr="00B44178">
        <w:trPr>
          <w:trHeight w:val="577"/>
          <w:jc w:val="center"/>
        </w:trPr>
        <w:tc>
          <w:tcPr>
            <w:tcW w:w="10978" w:type="dxa"/>
            <w:gridSpan w:val="4"/>
          </w:tcPr>
          <w:p w14:paraId="2F8A7DE4" w14:textId="68647666" w:rsidR="000337C1" w:rsidRPr="00E22A57" w:rsidRDefault="000337C1" w:rsidP="00291F9E">
            <w:pPr>
              <w:spacing w:after="0" w:line="360" w:lineRule="auto"/>
              <w:jc w:val="center"/>
              <w:rPr>
                <w:rFonts w:ascii="Inter" w:hAnsi="Inter" w:cs="Arial"/>
                <w:b/>
                <w:bCs/>
                <w:sz w:val="18"/>
                <w:szCs w:val="18"/>
              </w:rPr>
            </w:pPr>
            <w:r w:rsidRPr="00E22A57">
              <w:rPr>
                <w:rFonts w:ascii="Inter" w:hAnsi="Inter" w:cs="Arial"/>
                <w:b/>
                <w:bCs/>
                <w:sz w:val="18"/>
                <w:szCs w:val="18"/>
              </w:rPr>
              <w:t xml:space="preserve">Je, soussigné, sollicite une période de césure pendant l’année universitaire </w:t>
            </w:r>
            <w:r w:rsidR="006378A7" w:rsidRPr="00E22A57">
              <w:rPr>
                <w:rFonts w:ascii="Inter" w:hAnsi="Inter" w:cs="Arial"/>
                <w:b/>
                <w:bCs/>
                <w:sz w:val="18"/>
                <w:szCs w:val="18"/>
              </w:rPr>
              <w:t>………</w:t>
            </w:r>
            <w:proofErr w:type="gramStart"/>
            <w:r w:rsidR="006378A7" w:rsidRPr="00E22A57">
              <w:rPr>
                <w:rFonts w:ascii="Inter" w:hAnsi="Inter" w:cs="Arial"/>
                <w:b/>
                <w:bCs/>
                <w:sz w:val="18"/>
                <w:szCs w:val="18"/>
              </w:rPr>
              <w:t>…….</w:t>
            </w:r>
            <w:proofErr w:type="gramEnd"/>
            <w:r w:rsidR="006378A7" w:rsidRPr="00E22A57">
              <w:rPr>
                <w:rFonts w:ascii="Inter" w:hAnsi="Inter" w:cs="Arial"/>
                <w:b/>
                <w:bCs/>
                <w:sz w:val="18"/>
                <w:szCs w:val="18"/>
              </w:rPr>
              <w:t>.</w:t>
            </w:r>
          </w:p>
          <w:p w14:paraId="6F0C5D68" w14:textId="77777777" w:rsidR="000337C1" w:rsidRPr="00E22A57" w:rsidRDefault="000337C1" w:rsidP="00583003">
            <w:pPr>
              <w:spacing w:after="0" w:line="360" w:lineRule="auto"/>
              <w:rPr>
                <w:rFonts w:ascii="Inter" w:hAnsi="Inter" w:cs="Arial"/>
                <w:bCs/>
                <w:sz w:val="18"/>
                <w:szCs w:val="18"/>
                <w:u w:val="dotted"/>
              </w:rPr>
            </w:pPr>
            <w:r w:rsidRPr="00E22A57">
              <w:rPr>
                <w:rFonts w:ascii="Inter" w:hAnsi="Inter" w:cs="Arial"/>
                <w:bCs/>
                <w:sz w:val="18"/>
                <w:szCs w:val="18"/>
              </w:rPr>
              <w:t>Pour le projet suivant</w:t>
            </w:r>
            <w:r w:rsidRPr="00E22A57">
              <w:rPr>
                <w:rFonts w:ascii="Inter" w:hAnsi="Inter" w:cs="Arial"/>
                <w:b/>
                <w:bCs/>
                <w:sz w:val="18"/>
                <w:szCs w:val="18"/>
              </w:rPr>
              <w:t xml:space="preserve"> </w:t>
            </w:r>
            <w:r w:rsidRPr="00E22A57">
              <w:rPr>
                <w:rFonts w:ascii="Inter" w:hAnsi="Inter" w:cs="Arial"/>
                <w:bCs/>
                <w:sz w:val="18"/>
                <w:szCs w:val="18"/>
                <w:vertAlign w:val="superscript"/>
              </w:rPr>
              <w:t>(</w:t>
            </w:r>
            <w:r w:rsidR="006378A7" w:rsidRPr="00E22A57">
              <w:rPr>
                <w:rFonts w:ascii="Inter" w:hAnsi="Inter" w:cs="Arial"/>
                <w:bCs/>
                <w:sz w:val="18"/>
                <w:szCs w:val="18"/>
                <w:vertAlign w:val="superscript"/>
              </w:rPr>
              <w:t>1</w:t>
            </w:r>
            <w:r w:rsidRPr="00E22A57">
              <w:rPr>
                <w:rFonts w:ascii="Inter" w:hAnsi="Inter" w:cs="Arial"/>
                <w:bCs/>
                <w:sz w:val="18"/>
                <w:szCs w:val="18"/>
                <w:vertAlign w:val="superscript"/>
              </w:rPr>
              <w:t>)</w:t>
            </w:r>
            <w:r w:rsidRPr="00E22A57">
              <w:rPr>
                <w:rFonts w:ascii="Inter" w:hAnsi="Inter" w:cs="Arial"/>
                <w:b/>
                <w:bCs/>
                <w:sz w:val="18"/>
                <w:szCs w:val="18"/>
              </w:rPr>
              <w:t xml:space="preserve"> : </w:t>
            </w:r>
            <w:r w:rsidRPr="00E22A57">
              <w:rPr>
                <w:rFonts w:ascii="Inter" w:hAnsi="Inter" w:cs="Arial"/>
                <w:bCs/>
                <w:sz w:val="18"/>
                <w:szCs w:val="18"/>
                <w:u w:val="dotted"/>
              </w:rPr>
              <w:tab/>
            </w:r>
            <w:r w:rsidRPr="00E22A57">
              <w:rPr>
                <w:rFonts w:ascii="Inter" w:hAnsi="Inter" w:cs="Arial"/>
                <w:bCs/>
                <w:sz w:val="18"/>
                <w:szCs w:val="18"/>
                <w:u w:val="dotted"/>
              </w:rPr>
              <w:tab/>
            </w:r>
            <w:r w:rsidRPr="00E22A57">
              <w:rPr>
                <w:rFonts w:ascii="Inter" w:hAnsi="Inter" w:cs="Arial"/>
                <w:bCs/>
                <w:sz w:val="18"/>
                <w:szCs w:val="18"/>
                <w:u w:val="dotted"/>
              </w:rPr>
              <w:tab/>
            </w:r>
            <w:r w:rsidRPr="00E22A57">
              <w:rPr>
                <w:rFonts w:ascii="Inter" w:hAnsi="Inter" w:cs="Arial"/>
                <w:bCs/>
                <w:sz w:val="18"/>
                <w:szCs w:val="18"/>
                <w:u w:val="dotted"/>
              </w:rPr>
              <w:tab/>
              <w:t xml:space="preserve">                          </w:t>
            </w:r>
            <w:r w:rsidRPr="00E22A57">
              <w:rPr>
                <w:rFonts w:ascii="Inter" w:hAnsi="Inter" w:cs="Arial"/>
                <w:bCs/>
                <w:sz w:val="18"/>
                <w:szCs w:val="18"/>
                <w:u w:val="dotted"/>
              </w:rPr>
              <w:tab/>
            </w:r>
            <w:r w:rsidRPr="00E22A57">
              <w:rPr>
                <w:rFonts w:ascii="Inter" w:hAnsi="Inter" w:cs="Arial"/>
                <w:bCs/>
                <w:sz w:val="18"/>
                <w:szCs w:val="18"/>
                <w:u w:val="dotted"/>
              </w:rPr>
              <w:tab/>
            </w:r>
            <w:r w:rsidRPr="00E22A57">
              <w:rPr>
                <w:rFonts w:ascii="Inter" w:hAnsi="Inter" w:cs="Arial"/>
                <w:bCs/>
                <w:sz w:val="18"/>
                <w:szCs w:val="18"/>
                <w:u w:val="dotted"/>
              </w:rPr>
              <w:tab/>
            </w:r>
          </w:p>
          <w:p w14:paraId="486846DB" w14:textId="77777777" w:rsidR="000337C1" w:rsidRPr="00E22A57" w:rsidRDefault="000337C1" w:rsidP="008806A2">
            <w:pPr>
              <w:spacing w:after="0" w:line="360" w:lineRule="auto"/>
              <w:rPr>
                <w:rFonts w:ascii="Inter" w:hAnsi="Inter" w:cs="Arial"/>
                <w:bCs/>
                <w:sz w:val="18"/>
                <w:szCs w:val="18"/>
                <w:u w:val="dotted"/>
              </w:rPr>
            </w:pPr>
            <w:r w:rsidRPr="00E22A57">
              <w:rPr>
                <w:rFonts w:ascii="Inter" w:hAnsi="Inter" w:cs="Arial"/>
                <w:bCs/>
                <w:sz w:val="18"/>
                <w:szCs w:val="18"/>
              </w:rPr>
              <w:t>Lieu du projet (établissement, Pays) :</w:t>
            </w:r>
            <w:r w:rsidRPr="00E22A57">
              <w:rPr>
                <w:rFonts w:ascii="Inter" w:hAnsi="Inter" w:cs="Arial"/>
                <w:b/>
                <w:bCs/>
                <w:sz w:val="18"/>
                <w:szCs w:val="18"/>
              </w:rPr>
              <w:t xml:space="preserve"> </w:t>
            </w:r>
            <w:r w:rsidRPr="00E22A57">
              <w:rPr>
                <w:rFonts w:ascii="Inter" w:hAnsi="Inter" w:cs="Arial"/>
                <w:bCs/>
                <w:sz w:val="18"/>
                <w:szCs w:val="18"/>
                <w:u w:val="dotted"/>
              </w:rPr>
              <w:tab/>
            </w:r>
            <w:r w:rsidRPr="00E22A57">
              <w:rPr>
                <w:rFonts w:ascii="Inter" w:hAnsi="Inter" w:cs="Arial"/>
                <w:bCs/>
                <w:sz w:val="18"/>
                <w:szCs w:val="18"/>
                <w:u w:val="dotted"/>
              </w:rPr>
              <w:tab/>
              <w:t xml:space="preserve">                                      </w:t>
            </w:r>
            <w:r w:rsidRPr="00E22A57">
              <w:rPr>
                <w:rFonts w:ascii="Inter" w:hAnsi="Inter" w:cs="Arial"/>
                <w:bCs/>
                <w:sz w:val="18"/>
                <w:szCs w:val="18"/>
                <w:u w:val="dotted"/>
              </w:rPr>
              <w:tab/>
            </w:r>
            <w:r w:rsidRPr="00E22A57">
              <w:rPr>
                <w:rFonts w:ascii="Inter" w:hAnsi="Inter" w:cs="Arial"/>
                <w:bCs/>
                <w:sz w:val="18"/>
                <w:szCs w:val="18"/>
                <w:u w:val="dotted"/>
              </w:rPr>
              <w:tab/>
            </w:r>
            <w:r w:rsidRPr="00E22A57">
              <w:rPr>
                <w:rFonts w:ascii="Inter" w:hAnsi="Inter" w:cs="Arial"/>
                <w:bCs/>
                <w:sz w:val="18"/>
                <w:szCs w:val="18"/>
                <w:u w:val="dotted"/>
              </w:rPr>
              <w:tab/>
            </w:r>
            <w:r w:rsidRPr="00E22A57">
              <w:rPr>
                <w:rFonts w:ascii="Inter" w:hAnsi="Inter" w:cs="Arial"/>
                <w:bCs/>
                <w:sz w:val="18"/>
                <w:szCs w:val="18"/>
                <w:u w:val="dotted"/>
              </w:rPr>
              <w:tab/>
            </w:r>
          </w:p>
          <w:p w14:paraId="637324EF" w14:textId="77777777" w:rsidR="00B01636" w:rsidRPr="00E22A57" w:rsidRDefault="00B01636" w:rsidP="00B01636">
            <w:pPr>
              <w:spacing w:after="0" w:line="360" w:lineRule="auto"/>
              <w:jc w:val="both"/>
              <w:rPr>
                <w:rFonts w:ascii="Inter" w:hAnsi="Inter" w:cs="Arial"/>
                <w:b/>
                <w:bCs/>
                <w:i/>
                <w:sz w:val="18"/>
                <w:szCs w:val="18"/>
              </w:rPr>
            </w:pPr>
            <w:r w:rsidRPr="00E22A57">
              <w:rPr>
                <w:rFonts w:ascii="Inter" w:hAnsi="Inter" w:cs="Arial"/>
                <w:bCs/>
                <w:i/>
                <w:sz w:val="18"/>
                <w:szCs w:val="18"/>
              </w:rPr>
              <w:t xml:space="preserve">Et atteste avoir pris connaissance de la règlementation en matière de protection sociale, déclare être </w:t>
            </w:r>
            <w:proofErr w:type="spellStart"/>
            <w:r w:rsidRPr="00E22A57">
              <w:rPr>
                <w:rFonts w:ascii="Inter" w:hAnsi="Inter" w:cs="Arial"/>
                <w:bCs/>
                <w:i/>
                <w:sz w:val="18"/>
                <w:szCs w:val="18"/>
              </w:rPr>
              <w:t>garanti·e</w:t>
            </w:r>
            <w:proofErr w:type="spellEnd"/>
            <w:r w:rsidRPr="00E22A57">
              <w:rPr>
                <w:rFonts w:ascii="Inter" w:hAnsi="Inter" w:cs="Arial"/>
                <w:bCs/>
                <w:i/>
                <w:sz w:val="18"/>
                <w:szCs w:val="18"/>
              </w:rPr>
              <w:t xml:space="preserve"> au titre de la responsabilité civile et m’engage dans le cadre d’un séjour à l’étranger à souscrire un contrat d’assistance (rapatriement sanitaire, assistance juridique…) et un contrat d’assurance individuel accident (fournir un justificatif).</w:t>
            </w:r>
          </w:p>
        </w:tc>
      </w:tr>
    </w:tbl>
    <w:p w14:paraId="2C697F20" w14:textId="77777777" w:rsidR="008806A2" w:rsidRPr="00E22A57" w:rsidRDefault="006378A7" w:rsidP="00743AA7">
      <w:pPr>
        <w:spacing w:after="0" w:line="270" w:lineRule="atLeast"/>
        <w:rPr>
          <w:rFonts w:ascii="Inter" w:hAnsi="Inter" w:cs="Arial"/>
          <w:bCs/>
          <w:i/>
          <w:sz w:val="18"/>
          <w:szCs w:val="18"/>
        </w:rPr>
      </w:pPr>
      <w:r w:rsidRPr="00E22A57">
        <w:rPr>
          <w:rFonts w:ascii="Inter" w:hAnsi="Inter" w:cs="Arial"/>
          <w:bCs/>
          <w:i/>
          <w:color w:val="auto"/>
          <w:sz w:val="18"/>
          <w:szCs w:val="18"/>
          <w:vertAlign w:val="superscript"/>
        </w:rPr>
        <w:t xml:space="preserve"> </w:t>
      </w:r>
      <w:r w:rsidR="006D709E" w:rsidRPr="00E22A57">
        <w:rPr>
          <w:rFonts w:ascii="Inter" w:hAnsi="Inter" w:cs="Arial"/>
          <w:bCs/>
          <w:i/>
          <w:color w:val="auto"/>
          <w:sz w:val="18"/>
          <w:szCs w:val="18"/>
          <w:vertAlign w:val="superscript"/>
        </w:rPr>
        <w:t>(</w:t>
      </w:r>
      <w:r w:rsidRPr="00E22A57">
        <w:rPr>
          <w:rFonts w:ascii="Inter" w:hAnsi="Inter" w:cs="Arial"/>
          <w:bCs/>
          <w:i/>
          <w:color w:val="auto"/>
          <w:sz w:val="18"/>
          <w:szCs w:val="18"/>
          <w:vertAlign w:val="superscript"/>
        </w:rPr>
        <w:t>1</w:t>
      </w:r>
      <w:r w:rsidR="006D709E" w:rsidRPr="00E22A57">
        <w:rPr>
          <w:rFonts w:ascii="Inter" w:hAnsi="Inter" w:cs="Arial"/>
          <w:bCs/>
          <w:i/>
          <w:color w:val="auto"/>
          <w:sz w:val="18"/>
          <w:szCs w:val="18"/>
          <w:vertAlign w:val="superscript"/>
        </w:rPr>
        <w:t>)</w:t>
      </w:r>
      <w:r w:rsidR="006D709E" w:rsidRPr="00E22A57">
        <w:rPr>
          <w:rFonts w:ascii="Inter" w:hAnsi="Inter" w:cs="Arial"/>
          <w:bCs/>
          <w:i/>
          <w:color w:val="auto"/>
          <w:sz w:val="18"/>
          <w:szCs w:val="18"/>
        </w:rPr>
        <w:t xml:space="preserve"> </w:t>
      </w:r>
      <w:r w:rsidR="00D93D77" w:rsidRPr="00E22A57">
        <w:rPr>
          <w:rFonts w:ascii="Inter" w:eastAsia="Times New Roman" w:hAnsi="Inter" w:cs="Arial"/>
          <w:i/>
          <w:color w:val="auto"/>
          <w:sz w:val="18"/>
          <w:szCs w:val="18"/>
        </w:rPr>
        <w:t xml:space="preserve">une expérience professionnelle </w:t>
      </w:r>
      <w:r w:rsidR="00B01636" w:rsidRPr="00E22A57">
        <w:rPr>
          <w:rFonts w:ascii="Inter" w:eastAsia="Times New Roman" w:hAnsi="Inter" w:cs="Arial"/>
          <w:i/>
          <w:color w:val="auto"/>
          <w:sz w:val="18"/>
          <w:szCs w:val="18"/>
        </w:rPr>
        <w:t>sans rapport avec la formation doctorale</w:t>
      </w:r>
      <w:r w:rsidR="005C3A3D" w:rsidRPr="00E22A57">
        <w:rPr>
          <w:rFonts w:ascii="Inter" w:eastAsia="Times New Roman" w:hAnsi="Inter" w:cs="Arial"/>
          <w:i/>
          <w:color w:val="auto"/>
          <w:sz w:val="18"/>
          <w:szCs w:val="18"/>
        </w:rPr>
        <w:t> ;</w:t>
      </w:r>
      <w:r w:rsidR="00D93D77" w:rsidRPr="00E22A57">
        <w:rPr>
          <w:rFonts w:ascii="Inter" w:eastAsia="Times New Roman" w:hAnsi="Inter" w:cs="Arial"/>
          <w:i/>
          <w:color w:val="auto"/>
          <w:sz w:val="18"/>
          <w:szCs w:val="18"/>
        </w:rPr>
        <w:t xml:space="preserve"> la création d’entreprise/d’activité </w:t>
      </w:r>
      <w:r w:rsidR="00B01636" w:rsidRPr="00E22A57">
        <w:rPr>
          <w:rFonts w:ascii="Inter" w:eastAsia="Times New Roman" w:hAnsi="Inter" w:cs="Arial"/>
          <w:i/>
          <w:color w:val="auto"/>
          <w:sz w:val="18"/>
          <w:szCs w:val="18"/>
        </w:rPr>
        <w:t>sans rapport</w:t>
      </w:r>
      <w:r w:rsidR="00D93D77" w:rsidRPr="00E22A57">
        <w:rPr>
          <w:rFonts w:ascii="Inter" w:eastAsia="Times New Roman" w:hAnsi="Inter" w:cs="Arial"/>
          <w:i/>
          <w:color w:val="auto"/>
          <w:sz w:val="18"/>
          <w:szCs w:val="18"/>
        </w:rPr>
        <w:t xml:space="preserve"> avec sa formation</w:t>
      </w:r>
      <w:r w:rsidR="00B01636" w:rsidRPr="00E22A57">
        <w:rPr>
          <w:rFonts w:ascii="Inter" w:eastAsia="Times New Roman" w:hAnsi="Inter" w:cs="Arial"/>
          <w:i/>
          <w:color w:val="auto"/>
          <w:sz w:val="18"/>
          <w:szCs w:val="18"/>
        </w:rPr>
        <w:t xml:space="preserve"> doctorale</w:t>
      </w:r>
      <w:r w:rsidR="005C3A3D" w:rsidRPr="00E22A57">
        <w:rPr>
          <w:rFonts w:ascii="Inter" w:eastAsia="Times New Roman" w:hAnsi="Inter" w:cs="Arial"/>
          <w:i/>
          <w:color w:val="auto"/>
          <w:sz w:val="18"/>
          <w:szCs w:val="18"/>
        </w:rPr>
        <w:t> ;</w:t>
      </w:r>
      <w:r w:rsidR="00D93D77" w:rsidRPr="00E22A57">
        <w:rPr>
          <w:rFonts w:ascii="Inter" w:eastAsia="Times New Roman" w:hAnsi="Inter" w:cs="Arial"/>
          <w:i/>
          <w:color w:val="auto"/>
          <w:sz w:val="18"/>
          <w:szCs w:val="18"/>
        </w:rPr>
        <w:t xml:space="preserve"> un service civique, un engagement volontaire associatif, en France ou à l’étranger ;</w:t>
      </w:r>
      <w:r w:rsidR="005C3A3D" w:rsidRPr="00E22A57">
        <w:rPr>
          <w:rFonts w:ascii="Inter" w:eastAsia="Times New Roman" w:hAnsi="Inter" w:cs="Arial"/>
          <w:i/>
          <w:color w:val="auto"/>
          <w:sz w:val="18"/>
          <w:szCs w:val="18"/>
        </w:rPr>
        <w:t xml:space="preserve"> </w:t>
      </w:r>
      <w:r w:rsidR="00D93D77" w:rsidRPr="00E22A57">
        <w:rPr>
          <w:rFonts w:ascii="Inter" w:eastAsia="Times New Roman" w:hAnsi="Inter" w:cs="Arial"/>
          <w:i/>
          <w:color w:val="auto"/>
          <w:sz w:val="18"/>
          <w:szCs w:val="18"/>
        </w:rPr>
        <w:t xml:space="preserve">tout autre projet personnel </w:t>
      </w:r>
      <w:r w:rsidR="00B2183D" w:rsidRPr="00E22A57">
        <w:rPr>
          <w:rFonts w:ascii="Inter" w:eastAsia="Times New Roman" w:hAnsi="Inter" w:cs="Arial"/>
          <w:i/>
          <w:color w:val="auto"/>
          <w:sz w:val="18"/>
          <w:szCs w:val="18"/>
        </w:rPr>
        <w:t>du doctorant</w:t>
      </w:r>
    </w:p>
    <w:p w14:paraId="663EA9D1" w14:textId="77777777" w:rsidR="008806A2" w:rsidRPr="00E22A57" w:rsidRDefault="008806A2" w:rsidP="00C93C4D">
      <w:pPr>
        <w:spacing w:after="0"/>
        <w:jc w:val="both"/>
        <w:rPr>
          <w:rFonts w:ascii="Inter" w:hAnsi="Inter" w:cs="Arial"/>
          <w:bCs/>
          <w:sz w:val="18"/>
          <w:szCs w:val="18"/>
        </w:rPr>
      </w:pPr>
    </w:p>
    <w:p w14:paraId="0D05A3CD" w14:textId="77777777" w:rsidR="00A20B0B" w:rsidRPr="00E22A57" w:rsidRDefault="000A56C4" w:rsidP="00B2183D">
      <w:pPr>
        <w:spacing w:after="0" w:line="360" w:lineRule="auto"/>
        <w:rPr>
          <w:rFonts w:ascii="Inter" w:hAnsi="Inter" w:cs="Arial"/>
          <w:sz w:val="18"/>
          <w:szCs w:val="18"/>
        </w:rPr>
      </w:pPr>
      <w:r w:rsidRPr="00E22A57">
        <w:rPr>
          <w:rFonts w:ascii="Inter" w:hAnsi="Inter" w:cs="Arial"/>
          <w:sz w:val="18"/>
          <w:szCs w:val="18"/>
        </w:rPr>
        <w:t xml:space="preserve">A </w:t>
      </w:r>
      <w:r w:rsidRPr="00E22A57">
        <w:rPr>
          <w:rFonts w:ascii="Inter" w:hAnsi="Inter" w:cs="Arial"/>
          <w:sz w:val="18"/>
          <w:szCs w:val="18"/>
        </w:rPr>
        <w:tab/>
      </w:r>
      <w:r w:rsidR="00C93C4D" w:rsidRPr="00E22A57">
        <w:rPr>
          <w:rFonts w:ascii="Inter" w:hAnsi="Inter" w:cs="Arial"/>
          <w:bCs/>
          <w:sz w:val="18"/>
          <w:szCs w:val="18"/>
          <w:u w:val="dotted"/>
        </w:rPr>
        <w:tab/>
      </w:r>
      <w:r w:rsidR="00C93C4D" w:rsidRPr="00E22A57">
        <w:rPr>
          <w:rFonts w:ascii="Inter" w:hAnsi="Inter" w:cs="Arial"/>
          <w:bCs/>
          <w:sz w:val="18"/>
          <w:szCs w:val="18"/>
          <w:u w:val="dotted"/>
        </w:rPr>
        <w:tab/>
      </w:r>
      <w:r w:rsidR="00C93C4D" w:rsidRPr="00E22A57">
        <w:rPr>
          <w:rFonts w:ascii="Inter" w:hAnsi="Inter" w:cs="Arial"/>
          <w:sz w:val="18"/>
          <w:szCs w:val="18"/>
        </w:rPr>
        <w:t xml:space="preserve"> , le </w:t>
      </w:r>
      <w:r w:rsidR="00C93C4D" w:rsidRPr="00E22A57">
        <w:rPr>
          <w:rFonts w:ascii="Inter" w:hAnsi="Inter" w:cs="Arial"/>
          <w:bCs/>
          <w:sz w:val="18"/>
          <w:szCs w:val="18"/>
          <w:u w:val="dotted"/>
        </w:rPr>
        <w:tab/>
      </w:r>
      <w:r w:rsidR="004E4E39" w:rsidRPr="00E22A57">
        <w:rPr>
          <w:rFonts w:ascii="Inter" w:hAnsi="Inter" w:cs="Arial"/>
          <w:bCs/>
          <w:sz w:val="18"/>
          <w:szCs w:val="18"/>
          <w:u w:val="dotted"/>
        </w:rPr>
        <w:tab/>
      </w:r>
      <w:r w:rsidR="00C93C4D" w:rsidRPr="00E22A57">
        <w:rPr>
          <w:rFonts w:ascii="Inter" w:hAnsi="Inter" w:cs="Arial"/>
          <w:bCs/>
          <w:sz w:val="18"/>
          <w:szCs w:val="18"/>
          <w:u w:val="dotted"/>
        </w:rPr>
        <w:tab/>
      </w:r>
      <w:r w:rsidR="00C93C4D" w:rsidRPr="00E22A57">
        <w:rPr>
          <w:rFonts w:ascii="Inter" w:hAnsi="Inter" w:cs="Arial"/>
          <w:position w:val="4"/>
          <w:sz w:val="18"/>
          <w:szCs w:val="18"/>
        </w:rPr>
        <w:t xml:space="preserve"> </w:t>
      </w:r>
      <w:r w:rsidR="00C93C4D" w:rsidRPr="00E22A57">
        <w:rPr>
          <w:rFonts w:ascii="Inter" w:hAnsi="Inter" w:cs="Arial"/>
          <w:position w:val="4"/>
          <w:sz w:val="18"/>
          <w:szCs w:val="18"/>
        </w:rPr>
        <w:tab/>
      </w:r>
      <w:r w:rsidR="00C93C4D" w:rsidRPr="00E22A57">
        <w:rPr>
          <w:rFonts w:ascii="Inter" w:hAnsi="Inter" w:cs="Arial"/>
          <w:position w:val="4"/>
          <w:sz w:val="18"/>
          <w:szCs w:val="18"/>
        </w:rPr>
        <w:tab/>
      </w:r>
      <w:r w:rsidR="00C93C4D" w:rsidRPr="00E22A57">
        <w:rPr>
          <w:rFonts w:ascii="Inter" w:hAnsi="Inter" w:cs="Arial"/>
          <w:sz w:val="18"/>
          <w:szCs w:val="18"/>
        </w:rPr>
        <w:t xml:space="preserve">Signature </w:t>
      </w:r>
      <w:r w:rsidR="00325B45" w:rsidRPr="00E22A57">
        <w:rPr>
          <w:rFonts w:ascii="Inter" w:hAnsi="Inter" w:cs="Arial"/>
          <w:sz w:val="18"/>
          <w:szCs w:val="18"/>
        </w:rPr>
        <w:t xml:space="preserve"> </w:t>
      </w:r>
    </w:p>
    <w:p w14:paraId="2C69A007" w14:textId="77777777" w:rsidR="006378A7" w:rsidRPr="00E22A57" w:rsidRDefault="00826CC1" w:rsidP="00CB1977">
      <w:pPr>
        <w:spacing w:after="0" w:line="360" w:lineRule="auto"/>
        <w:rPr>
          <w:rFonts w:ascii="Inter" w:hAnsi="Inter" w:cs="Arial"/>
          <w:sz w:val="18"/>
          <w:szCs w:val="18"/>
        </w:rPr>
      </w:pPr>
      <w:r w:rsidRPr="00E22A57">
        <w:rPr>
          <w:rFonts w:ascii="Inter" w:hAnsi="Inter" w:cs="Arial"/>
          <w:sz w:val="18"/>
          <w:szCs w:val="18"/>
        </w:rPr>
        <w:br w:type="page"/>
      </w:r>
    </w:p>
    <w:p w14:paraId="6B2CFAFE" w14:textId="77777777" w:rsidR="006378A7" w:rsidRPr="00E22A57" w:rsidRDefault="006378A7" w:rsidP="00CB1977">
      <w:pPr>
        <w:spacing w:after="0" w:line="360" w:lineRule="auto"/>
        <w:rPr>
          <w:rFonts w:ascii="Inter" w:hAnsi="Inter" w:cs="Arial"/>
          <w:sz w:val="18"/>
          <w:szCs w:val="18"/>
        </w:rPr>
      </w:pPr>
    </w:p>
    <w:p w14:paraId="37A5C2EF" w14:textId="77777777" w:rsidR="006B37BE" w:rsidRPr="00E22A57" w:rsidRDefault="006B37BE" w:rsidP="00CB1977">
      <w:pPr>
        <w:spacing w:after="0" w:line="360" w:lineRule="auto"/>
        <w:rPr>
          <w:rFonts w:ascii="Inter" w:hAnsi="Inter" w:cs="Arial"/>
          <w:sz w:val="18"/>
          <w:szCs w:val="18"/>
        </w:rPr>
      </w:pPr>
      <w:r w:rsidRPr="00E22A57">
        <w:rPr>
          <w:rFonts w:ascii="Inter" w:hAnsi="Inter" w:cs="Arial"/>
          <w:sz w:val="18"/>
          <w:szCs w:val="18"/>
        </w:rPr>
        <w:t>Demande de césure – Prénom NOM : …………………………………………………………</w:t>
      </w:r>
    </w:p>
    <w:p w14:paraId="6D340A96" w14:textId="77777777" w:rsidR="00EB151E" w:rsidRPr="00E22A57" w:rsidRDefault="00EB151E" w:rsidP="00826CC1">
      <w:pPr>
        <w:spacing w:after="0" w:line="360" w:lineRule="auto"/>
        <w:jc w:val="center"/>
        <w:rPr>
          <w:rFonts w:ascii="Inter" w:hAnsi="Inter" w:cs="Arial"/>
          <w:b/>
          <w:smallCaps/>
          <w:sz w:val="18"/>
          <w:szCs w:val="18"/>
        </w:rPr>
      </w:pPr>
    </w:p>
    <w:p w14:paraId="00870C70" w14:textId="77777777" w:rsidR="007B119B" w:rsidRPr="00E22A57" w:rsidRDefault="00743AA7" w:rsidP="00826CC1">
      <w:pPr>
        <w:spacing w:after="0" w:line="360" w:lineRule="auto"/>
        <w:jc w:val="center"/>
        <w:rPr>
          <w:rFonts w:ascii="Inter" w:hAnsi="Inter" w:cs="Arial"/>
          <w:b/>
          <w:smallCaps/>
          <w:sz w:val="18"/>
          <w:szCs w:val="18"/>
        </w:rPr>
      </w:pPr>
      <w:r w:rsidRPr="00E22A57">
        <w:rPr>
          <w:rFonts w:ascii="Inter" w:hAnsi="Inter" w:cs="Arial"/>
          <w:b/>
          <w:smallCaps/>
          <w:sz w:val="18"/>
          <w:szCs w:val="18"/>
        </w:rPr>
        <w:t>LETTRE DE MOTIVATION</w:t>
      </w:r>
      <w:r w:rsidR="00DE0E9A" w:rsidRPr="00E22A57">
        <w:rPr>
          <w:rFonts w:ascii="Inter" w:hAnsi="Inter" w:cs="Arial"/>
          <w:b/>
          <w:smallCaps/>
          <w:sz w:val="18"/>
          <w:szCs w:val="18"/>
        </w:rPr>
        <w:t xml:space="preserve"> – Expliquer le projet en détail</w:t>
      </w:r>
    </w:p>
    <w:p w14:paraId="57F4E68C" w14:textId="77777777" w:rsidR="00E966F1" w:rsidRPr="00E22A57" w:rsidRDefault="006378A7" w:rsidP="00154151">
      <w:pPr>
        <w:spacing w:after="0"/>
        <w:jc w:val="center"/>
        <w:rPr>
          <w:rFonts w:ascii="Inter" w:hAnsi="Inter" w:cs="Arial"/>
          <w:b/>
          <w:smallCaps/>
          <w:sz w:val="18"/>
          <w:szCs w:val="18"/>
        </w:rPr>
      </w:pPr>
      <w:r w:rsidRPr="00E22A57">
        <w:rPr>
          <w:rFonts w:ascii="Inter" w:hAnsi="Inter"/>
          <w:noProof/>
          <w:sz w:val="18"/>
          <w:szCs w:val="18"/>
        </w:rPr>
        <mc:AlternateContent>
          <mc:Choice Requires="wps">
            <w:drawing>
              <wp:anchor distT="45720" distB="45720" distL="114300" distR="114300" simplePos="0" relativeHeight="251657728" behindDoc="0" locked="0" layoutInCell="1" allowOverlap="1" wp14:anchorId="28BD483C" wp14:editId="0088F2E7">
                <wp:simplePos x="0" y="0"/>
                <wp:positionH relativeFrom="column">
                  <wp:posOffset>166370</wp:posOffset>
                </wp:positionH>
                <wp:positionV relativeFrom="paragraph">
                  <wp:posOffset>360045</wp:posOffset>
                </wp:positionV>
                <wp:extent cx="6504305" cy="7947025"/>
                <wp:effectExtent l="13970" t="7620" r="6350" b="825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7947025"/>
                        </a:xfrm>
                        <a:prstGeom prst="rect">
                          <a:avLst/>
                        </a:prstGeom>
                        <a:solidFill>
                          <a:srgbClr val="FFFFFF"/>
                        </a:solidFill>
                        <a:ln w="9525">
                          <a:solidFill>
                            <a:srgbClr val="000000"/>
                          </a:solidFill>
                          <a:miter lim="800000"/>
                          <a:headEnd/>
                          <a:tailEnd/>
                        </a:ln>
                      </wps:spPr>
                      <wps:txbx>
                        <w:txbxContent>
                          <w:p w14:paraId="3F700ED3" w14:textId="77777777" w:rsidR="00743AA7" w:rsidRDefault="00743AA7">
                            <w:pPr>
                              <w:rPr>
                                <w:color w:val="auto"/>
                              </w:rPr>
                            </w:pPr>
                          </w:p>
                          <w:p w14:paraId="48F59CA7" w14:textId="77777777" w:rsidR="00743AA7" w:rsidRDefault="00743AA7">
                            <w:pPr>
                              <w:rPr>
                                <w:color w:val="auto"/>
                              </w:rPr>
                            </w:pPr>
                          </w:p>
                          <w:p w14:paraId="11879101" w14:textId="77777777" w:rsidR="00743AA7" w:rsidRDefault="00743AA7">
                            <w:pPr>
                              <w:rPr>
                                <w:color w:val="auto"/>
                              </w:rPr>
                            </w:pPr>
                          </w:p>
                          <w:p w14:paraId="18D2A124" w14:textId="77777777" w:rsidR="00743AA7" w:rsidRDefault="00743AA7">
                            <w:pPr>
                              <w:rPr>
                                <w:color w:val="auto"/>
                              </w:rPr>
                            </w:pPr>
                          </w:p>
                          <w:p w14:paraId="637CAA62" w14:textId="77777777" w:rsidR="00743AA7" w:rsidRDefault="00743AA7">
                            <w:pPr>
                              <w:rPr>
                                <w:color w:val="auto"/>
                              </w:rPr>
                            </w:pPr>
                          </w:p>
                          <w:p w14:paraId="40A1564E" w14:textId="77777777" w:rsidR="00743AA7" w:rsidRDefault="00743AA7">
                            <w:pPr>
                              <w:rPr>
                                <w:color w:val="auto"/>
                              </w:rPr>
                            </w:pPr>
                          </w:p>
                          <w:p w14:paraId="0878CCF9" w14:textId="77777777" w:rsidR="00743AA7" w:rsidRDefault="00743AA7">
                            <w:pPr>
                              <w:rPr>
                                <w:color w:val="auto"/>
                              </w:rPr>
                            </w:pPr>
                          </w:p>
                          <w:p w14:paraId="1D5C2FBF" w14:textId="77777777" w:rsidR="00743AA7" w:rsidRDefault="00743AA7">
                            <w:pPr>
                              <w:rPr>
                                <w:color w:val="auto"/>
                              </w:rPr>
                            </w:pPr>
                          </w:p>
                          <w:p w14:paraId="74A06A35" w14:textId="77777777" w:rsidR="00743AA7" w:rsidRDefault="00743AA7">
                            <w:pPr>
                              <w:rPr>
                                <w:color w:val="auto"/>
                              </w:rPr>
                            </w:pPr>
                          </w:p>
                          <w:p w14:paraId="49175975" w14:textId="77777777" w:rsidR="00743AA7" w:rsidRDefault="00743AA7">
                            <w:pPr>
                              <w:rPr>
                                <w:color w:val="auto"/>
                              </w:rPr>
                            </w:pPr>
                          </w:p>
                          <w:p w14:paraId="1FCFAE0E" w14:textId="77777777" w:rsidR="00743AA7" w:rsidRDefault="00743AA7">
                            <w:pPr>
                              <w:rPr>
                                <w:color w:val="auto"/>
                              </w:rPr>
                            </w:pPr>
                          </w:p>
                          <w:p w14:paraId="7D550CAC" w14:textId="77777777" w:rsidR="00743AA7" w:rsidRDefault="00743AA7">
                            <w:pPr>
                              <w:rPr>
                                <w:color w:val="auto"/>
                              </w:rPr>
                            </w:pPr>
                          </w:p>
                          <w:p w14:paraId="42D42E87" w14:textId="77777777" w:rsidR="00743AA7" w:rsidRDefault="00743AA7">
                            <w:pPr>
                              <w:rPr>
                                <w:color w:val="auto"/>
                              </w:rPr>
                            </w:pPr>
                          </w:p>
                          <w:p w14:paraId="6109B740" w14:textId="77777777" w:rsidR="00743AA7" w:rsidRDefault="00743AA7">
                            <w:pPr>
                              <w:rPr>
                                <w:color w:val="auto"/>
                              </w:rPr>
                            </w:pPr>
                          </w:p>
                          <w:p w14:paraId="4CC7F3A8" w14:textId="77777777" w:rsidR="00743AA7" w:rsidRDefault="00743AA7">
                            <w:pPr>
                              <w:rPr>
                                <w:color w:val="auto"/>
                              </w:rPr>
                            </w:pPr>
                          </w:p>
                          <w:p w14:paraId="2DDB52F8" w14:textId="77777777" w:rsidR="00743AA7" w:rsidRDefault="00743AA7">
                            <w:pPr>
                              <w:rPr>
                                <w:color w:val="auto"/>
                              </w:rPr>
                            </w:pPr>
                          </w:p>
                          <w:p w14:paraId="520AACE3" w14:textId="77777777" w:rsidR="00743AA7" w:rsidRDefault="00743AA7">
                            <w:pPr>
                              <w:rPr>
                                <w:color w:val="auto"/>
                              </w:rPr>
                            </w:pPr>
                          </w:p>
                          <w:p w14:paraId="7E977486" w14:textId="77777777" w:rsidR="00743AA7" w:rsidRDefault="00743AA7">
                            <w:pPr>
                              <w:rPr>
                                <w:color w:val="auto"/>
                              </w:rPr>
                            </w:pPr>
                          </w:p>
                          <w:p w14:paraId="135E46BF" w14:textId="77777777" w:rsidR="00743AA7" w:rsidRDefault="00743AA7">
                            <w:pPr>
                              <w:rPr>
                                <w:color w:val="auto"/>
                              </w:rPr>
                            </w:pPr>
                          </w:p>
                          <w:p w14:paraId="22CCCFDA" w14:textId="77777777" w:rsidR="006B37BE" w:rsidRDefault="006B37BE">
                            <w:pPr>
                              <w:rPr>
                                <w:color w:val="auto"/>
                              </w:rPr>
                            </w:pPr>
                          </w:p>
                          <w:p w14:paraId="264E9618" w14:textId="77777777" w:rsidR="006B37BE" w:rsidRDefault="006B37BE">
                            <w:pPr>
                              <w:rPr>
                                <w:color w:val="auto"/>
                              </w:rPr>
                            </w:pPr>
                          </w:p>
                          <w:p w14:paraId="2FE0DD87" w14:textId="77777777" w:rsidR="006378A7" w:rsidRDefault="006378A7"/>
                          <w:p w14:paraId="609F5078" w14:textId="77777777" w:rsidR="006378A7" w:rsidRDefault="006378A7"/>
                          <w:p w14:paraId="5ADEEFEC" w14:textId="77777777" w:rsidR="006378A7" w:rsidRDefault="006378A7"/>
                          <w:p w14:paraId="35A712E4" w14:textId="77777777" w:rsidR="006378A7" w:rsidRDefault="006378A7"/>
                          <w:p w14:paraId="658C8CB8" w14:textId="77777777" w:rsidR="00743AA7" w:rsidRDefault="00A52775">
                            <w:r>
                              <w:t>Signature</w:t>
                            </w:r>
                            <w:r w:rsidR="006B37BE">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BD483C" id="_x0000_t202" coordsize="21600,21600" o:spt="202" path="m,l,21600r21600,l21600,xe">
                <v:stroke joinstyle="miter"/>
                <v:path gradientshapeok="t" o:connecttype="rect"/>
              </v:shapetype>
              <v:shape id="Zone de texte 2" o:spid="_x0000_s1026" type="#_x0000_t202" style="position:absolute;left:0;text-align:left;margin-left:13.1pt;margin-top:28.35pt;width:512.15pt;height:625.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">
                <v:textbox>
                  <w:txbxContent>
                    <w:p w14:paraId="3F700ED3" w14:textId="77777777" w:rsidR="00743AA7" w:rsidRDefault="00743AA7">
                      <w:pPr>
                        <w:rPr>
                          <w:color w:val="auto"/>
                        </w:rPr>
                      </w:pPr>
                    </w:p>
                    <w:p w14:paraId="48F59CA7" w14:textId="77777777" w:rsidR="00743AA7" w:rsidRDefault="00743AA7">
                      <w:pPr>
                        <w:rPr>
                          <w:color w:val="auto"/>
                        </w:rPr>
                      </w:pPr>
                    </w:p>
                    <w:p w14:paraId="11879101" w14:textId="77777777" w:rsidR="00743AA7" w:rsidRDefault="00743AA7">
                      <w:pPr>
                        <w:rPr>
                          <w:color w:val="auto"/>
                        </w:rPr>
                      </w:pPr>
                    </w:p>
                    <w:p w14:paraId="18D2A124" w14:textId="77777777" w:rsidR="00743AA7" w:rsidRDefault="00743AA7">
                      <w:pPr>
                        <w:rPr>
                          <w:color w:val="auto"/>
                        </w:rPr>
                      </w:pPr>
                    </w:p>
                    <w:p w14:paraId="637CAA62" w14:textId="77777777" w:rsidR="00743AA7" w:rsidRDefault="00743AA7">
                      <w:pPr>
                        <w:rPr>
                          <w:color w:val="auto"/>
                        </w:rPr>
                      </w:pPr>
                    </w:p>
                    <w:p w14:paraId="40A1564E" w14:textId="77777777" w:rsidR="00743AA7" w:rsidRDefault="00743AA7">
                      <w:pPr>
                        <w:rPr>
                          <w:color w:val="auto"/>
                        </w:rPr>
                      </w:pPr>
                    </w:p>
                    <w:p w14:paraId="0878CCF9" w14:textId="77777777" w:rsidR="00743AA7" w:rsidRDefault="00743AA7">
                      <w:pPr>
                        <w:rPr>
                          <w:color w:val="auto"/>
                        </w:rPr>
                      </w:pPr>
                    </w:p>
                    <w:p w14:paraId="1D5C2FBF" w14:textId="77777777" w:rsidR="00743AA7" w:rsidRDefault="00743AA7">
                      <w:pPr>
                        <w:rPr>
                          <w:color w:val="auto"/>
                        </w:rPr>
                      </w:pPr>
                    </w:p>
                    <w:p w14:paraId="74A06A35" w14:textId="77777777" w:rsidR="00743AA7" w:rsidRDefault="00743AA7">
                      <w:pPr>
                        <w:rPr>
                          <w:color w:val="auto"/>
                        </w:rPr>
                      </w:pPr>
                    </w:p>
                    <w:p w14:paraId="49175975" w14:textId="77777777" w:rsidR="00743AA7" w:rsidRDefault="00743AA7">
                      <w:pPr>
                        <w:rPr>
                          <w:color w:val="auto"/>
                        </w:rPr>
                      </w:pPr>
                    </w:p>
                    <w:p w14:paraId="1FCFAE0E" w14:textId="77777777" w:rsidR="00743AA7" w:rsidRDefault="00743AA7">
                      <w:pPr>
                        <w:rPr>
                          <w:color w:val="auto"/>
                        </w:rPr>
                      </w:pPr>
                    </w:p>
                    <w:p w14:paraId="7D550CAC" w14:textId="77777777" w:rsidR="00743AA7" w:rsidRDefault="00743AA7">
                      <w:pPr>
                        <w:rPr>
                          <w:color w:val="auto"/>
                        </w:rPr>
                      </w:pPr>
                    </w:p>
                    <w:p w14:paraId="42D42E87" w14:textId="77777777" w:rsidR="00743AA7" w:rsidRDefault="00743AA7">
                      <w:pPr>
                        <w:rPr>
                          <w:color w:val="auto"/>
                        </w:rPr>
                      </w:pPr>
                    </w:p>
                    <w:p w14:paraId="6109B740" w14:textId="77777777" w:rsidR="00743AA7" w:rsidRDefault="00743AA7">
                      <w:pPr>
                        <w:rPr>
                          <w:color w:val="auto"/>
                        </w:rPr>
                      </w:pPr>
                    </w:p>
                    <w:p w14:paraId="4CC7F3A8" w14:textId="77777777" w:rsidR="00743AA7" w:rsidRDefault="00743AA7">
                      <w:pPr>
                        <w:rPr>
                          <w:color w:val="auto"/>
                        </w:rPr>
                      </w:pPr>
                    </w:p>
                    <w:p w14:paraId="2DDB52F8" w14:textId="77777777" w:rsidR="00743AA7" w:rsidRDefault="00743AA7">
                      <w:pPr>
                        <w:rPr>
                          <w:color w:val="auto"/>
                        </w:rPr>
                      </w:pPr>
                    </w:p>
                    <w:p w14:paraId="520AACE3" w14:textId="77777777" w:rsidR="00743AA7" w:rsidRDefault="00743AA7">
                      <w:pPr>
                        <w:rPr>
                          <w:color w:val="auto"/>
                        </w:rPr>
                      </w:pPr>
                    </w:p>
                    <w:p w14:paraId="7E977486" w14:textId="77777777" w:rsidR="00743AA7" w:rsidRDefault="00743AA7">
                      <w:pPr>
                        <w:rPr>
                          <w:color w:val="auto"/>
                        </w:rPr>
                      </w:pPr>
                    </w:p>
                    <w:p w14:paraId="135E46BF" w14:textId="77777777" w:rsidR="00743AA7" w:rsidRDefault="00743AA7">
                      <w:pPr>
                        <w:rPr>
                          <w:color w:val="auto"/>
                        </w:rPr>
                      </w:pPr>
                    </w:p>
                    <w:p w14:paraId="22CCCFDA" w14:textId="77777777" w:rsidR="006B37BE" w:rsidRDefault="006B37BE">
                      <w:pPr>
                        <w:rPr>
                          <w:color w:val="auto"/>
                        </w:rPr>
                      </w:pPr>
                    </w:p>
                    <w:p w14:paraId="264E9618" w14:textId="77777777" w:rsidR="006B37BE" w:rsidRDefault="006B37BE">
                      <w:pPr>
                        <w:rPr>
                          <w:color w:val="auto"/>
                        </w:rPr>
                      </w:pPr>
                    </w:p>
                    <w:p w14:paraId="2FE0DD87" w14:textId="77777777" w:rsidR="006378A7" w:rsidRDefault="006378A7"/>
                    <w:p w14:paraId="609F5078" w14:textId="77777777" w:rsidR="006378A7" w:rsidRDefault="006378A7"/>
                    <w:p w14:paraId="5ADEEFEC" w14:textId="77777777" w:rsidR="006378A7" w:rsidRDefault="006378A7"/>
                    <w:p w14:paraId="35A712E4" w14:textId="77777777" w:rsidR="006378A7" w:rsidRDefault="006378A7"/>
                    <w:p w14:paraId="658C8CB8" w14:textId="77777777" w:rsidR="00743AA7" w:rsidRDefault="00A52775">
                      <w:r>
                        <w:t>Signature</w:t>
                      </w:r>
                      <w:r w:rsidR="006B37BE">
                        <w:t> :</w:t>
                      </w:r>
                    </w:p>
                  </w:txbxContent>
                </v:textbox>
                <w10:wrap type="square"/>
              </v:shape>
            </w:pict>
          </mc:Fallback>
        </mc:AlternateContent>
      </w:r>
      <w:r w:rsidR="00A20B0B" w:rsidRPr="00E22A57">
        <w:rPr>
          <w:rFonts w:ascii="Inter" w:hAnsi="Inter" w:cs="Arial"/>
          <w:b/>
          <w:sz w:val="18"/>
          <w:szCs w:val="18"/>
        </w:rPr>
        <w:t>(</w:t>
      </w:r>
      <w:r w:rsidR="00826CC1" w:rsidRPr="00E22A57">
        <w:rPr>
          <w:rFonts w:ascii="Inter" w:hAnsi="Inter" w:cs="Arial"/>
          <w:b/>
          <w:sz w:val="18"/>
          <w:szCs w:val="18"/>
        </w:rPr>
        <w:t xml:space="preserve">Joindre les justificatifs </w:t>
      </w:r>
      <w:r w:rsidR="00DE0E9A" w:rsidRPr="00E22A57">
        <w:rPr>
          <w:rFonts w:ascii="Inter" w:hAnsi="Inter" w:cs="Arial"/>
          <w:b/>
          <w:sz w:val="18"/>
          <w:szCs w:val="18"/>
        </w:rPr>
        <w:t xml:space="preserve">et attestations </w:t>
      </w:r>
      <w:r w:rsidR="00826CC1" w:rsidRPr="00E22A57">
        <w:rPr>
          <w:rFonts w:ascii="Inter" w:hAnsi="Inter" w:cs="Arial"/>
          <w:b/>
          <w:sz w:val="18"/>
          <w:szCs w:val="18"/>
        </w:rPr>
        <w:t>le cas échéant</w:t>
      </w:r>
      <w:r w:rsidR="00743AA7" w:rsidRPr="00E22A57">
        <w:rPr>
          <w:rFonts w:ascii="Inter" w:hAnsi="Inter" w:cs="Arial"/>
          <w:b/>
          <w:smallCaps/>
          <w:sz w:val="18"/>
          <w:szCs w:val="18"/>
        </w:rPr>
        <w:t>)</w:t>
      </w:r>
    </w:p>
    <w:p w14:paraId="693D7C19" w14:textId="77777777" w:rsidR="00154151" w:rsidRPr="00E22A57" w:rsidRDefault="00154151" w:rsidP="00A52775">
      <w:pPr>
        <w:spacing w:after="0"/>
        <w:jc w:val="center"/>
        <w:rPr>
          <w:rFonts w:ascii="Inter" w:hAnsi="Inter" w:cs="Arial"/>
          <w:sz w:val="18"/>
          <w:szCs w:val="18"/>
        </w:rPr>
      </w:pPr>
    </w:p>
    <w:p w14:paraId="76CEBE52" w14:textId="77777777" w:rsidR="00462B30" w:rsidRPr="00E22A57" w:rsidRDefault="00462B30" w:rsidP="00A52775">
      <w:pPr>
        <w:spacing w:after="0"/>
        <w:jc w:val="center"/>
        <w:rPr>
          <w:rFonts w:ascii="Inter" w:hAnsi="Inter" w:cs="Arial"/>
          <w:sz w:val="18"/>
          <w:szCs w:val="18"/>
        </w:rPr>
      </w:pPr>
    </w:p>
    <w:p w14:paraId="74683790" w14:textId="77777777" w:rsidR="00F7266C" w:rsidRPr="00E22A57" w:rsidRDefault="00F7266C" w:rsidP="00462B30">
      <w:pPr>
        <w:tabs>
          <w:tab w:val="left" w:pos="2025"/>
        </w:tabs>
        <w:spacing w:after="0"/>
        <w:rPr>
          <w:rFonts w:ascii="Inter" w:hAnsi="Inter" w:cs="Arial"/>
          <w:sz w:val="18"/>
          <w:szCs w:val="18"/>
        </w:rPr>
      </w:pPr>
    </w:p>
    <w:p w14:paraId="5D287F2E" w14:textId="77777777" w:rsidR="00F7266C" w:rsidRPr="00E22A57" w:rsidRDefault="00F7266C" w:rsidP="00462B30">
      <w:pPr>
        <w:tabs>
          <w:tab w:val="left" w:pos="2025"/>
        </w:tabs>
        <w:spacing w:after="0"/>
        <w:rPr>
          <w:rFonts w:ascii="Inter" w:hAnsi="Inter" w:cs="Arial"/>
          <w:sz w:val="18"/>
          <w:szCs w:val="18"/>
        </w:rPr>
      </w:pPr>
    </w:p>
    <w:p w14:paraId="75A3E8E4" w14:textId="77777777" w:rsidR="00F7266C" w:rsidRPr="00E22A57" w:rsidRDefault="00F7266C" w:rsidP="00462B30">
      <w:pPr>
        <w:tabs>
          <w:tab w:val="left" w:pos="2025"/>
        </w:tabs>
        <w:spacing w:after="0"/>
        <w:rPr>
          <w:rFonts w:ascii="Inter" w:hAnsi="Inter" w:cs="Arial"/>
          <w:sz w:val="18"/>
          <w:szCs w:val="18"/>
        </w:rPr>
      </w:pPr>
    </w:p>
    <w:p w14:paraId="2C2A6339" w14:textId="77777777" w:rsidR="00462B30" w:rsidRPr="00E22A57" w:rsidRDefault="00462B30" w:rsidP="00462B30">
      <w:pPr>
        <w:tabs>
          <w:tab w:val="left" w:pos="2025"/>
        </w:tabs>
        <w:spacing w:after="0"/>
        <w:rPr>
          <w:rFonts w:ascii="Inter" w:hAnsi="Inter" w:cs="Arial"/>
          <w:sz w:val="18"/>
          <w:szCs w:val="18"/>
        </w:rPr>
      </w:pPr>
      <w:r w:rsidRPr="00E22A57">
        <w:rPr>
          <w:rFonts w:ascii="Inter" w:hAnsi="Inter" w:cs="Arial"/>
          <w:sz w:val="18"/>
          <w:szCs w:val="18"/>
        </w:rPr>
        <w:tab/>
      </w:r>
    </w:p>
    <w:p w14:paraId="712D46DD" w14:textId="77777777" w:rsidR="00154151" w:rsidRPr="00E22A57" w:rsidRDefault="00154151" w:rsidP="00A52775">
      <w:pPr>
        <w:spacing w:after="0"/>
        <w:jc w:val="center"/>
        <w:rPr>
          <w:rFonts w:ascii="Inter" w:hAnsi="Inter" w:cs="Arial"/>
          <w:sz w:val="18"/>
          <w:szCs w:val="18"/>
        </w:rPr>
      </w:pPr>
    </w:p>
    <w:p w14:paraId="71047F39" w14:textId="77777777" w:rsidR="003118CA" w:rsidRPr="00E22A57" w:rsidRDefault="006B37BE" w:rsidP="00154151">
      <w:pPr>
        <w:spacing w:after="0"/>
        <w:rPr>
          <w:rFonts w:ascii="Inter" w:hAnsi="Inter" w:cs="Arial"/>
          <w:sz w:val="18"/>
          <w:szCs w:val="18"/>
        </w:rPr>
      </w:pPr>
      <w:r w:rsidRPr="00E22A57">
        <w:rPr>
          <w:rFonts w:ascii="Inter" w:hAnsi="Inter" w:cs="Arial"/>
          <w:sz w:val="18"/>
          <w:szCs w:val="18"/>
        </w:rPr>
        <w:t>Demande de césure – Prénom NOM : …………………………………………………………</w:t>
      </w:r>
    </w:p>
    <w:p w14:paraId="5491A01F" w14:textId="77777777" w:rsidR="00257E8A" w:rsidRPr="00E22A57" w:rsidRDefault="00257E8A" w:rsidP="00462B30">
      <w:pPr>
        <w:spacing w:before="240" w:after="120"/>
        <w:jc w:val="center"/>
        <w:rPr>
          <w:rFonts w:ascii="Inter" w:hAnsi="Inter" w:cs="Arial"/>
          <w:b/>
          <w:sz w:val="18"/>
          <w:szCs w:val="18"/>
        </w:rPr>
      </w:pPr>
      <w:r w:rsidRPr="00E22A57">
        <w:rPr>
          <w:rFonts w:ascii="Inter" w:hAnsi="Inter" w:cs="Arial"/>
          <w:b/>
          <w:sz w:val="18"/>
          <w:szCs w:val="18"/>
        </w:rPr>
        <w:t>Avis</w:t>
      </w:r>
      <w:r w:rsidR="004A5712" w:rsidRPr="00E22A57">
        <w:rPr>
          <w:rFonts w:ascii="Inter" w:hAnsi="Inter" w:cs="Arial"/>
          <w:b/>
          <w:sz w:val="18"/>
          <w:szCs w:val="18"/>
        </w:rPr>
        <w:t>/Décision</w:t>
      </w:r>
    </w:p>
    <w:tbl>
      <w:tblPr>
        <w:tblpPr w:leftFromText="141" w:rightFromText="141" w:vertAnchor="text" w:horzAnchor="page" w:tblpX="541" w:tblpY="22"/>
        <w:tblW w:w="1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9"/>
        <w:gridCol w:w="2799"/>
        <w:gridCol w:w="2800"/>
        <w:gridCol w:w="2800"/>
      </w:tblGrid>
      <w:tr w:rsidR="007C5269" w:rsidRPr="00E22A57" w14:paraId="78B3BFBB" w14:textId="77777777" w:rsidTr="00C00FA1">
        <w:tc>
          <w:tcPr>
            <w:tcW w:w="2722" w:type="dxa"/>
            <w:shd w:val="clear" w:color="auto" w:fill="auto"/>
          </w:tcPr>
          <w:p w14:paraId="71B8AD2F" w14:textId="6AAAB1DD"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w:char="F081"/>
            </w:r>
            <w:r w:rsidRPr="00E22A57">
              <w:rPr>
                <w:rFonts w:ascii="Inter" w:eastAsia="Cambria" w:hAnsi="Inter"/>
                <w:color w:val="000000"/>
                <w:lang w:val="fr-FR" w:eastAsia="fr-FR"/>
              </w:rPr>
              <w:t xml:space="preserve"> </w:t>
            </w:r>
            <w:r w:rsidRPr="00E22A57">
              <w:rPr>
                <w:rFonts w:ascii="Inter" w:eastAsia="Cambria" w:hAnsi="Inter"/>
                <w:b/>
                <w:color w:val="000000"/>
                <w:lang w:val="fr-FR" w:eastAsia="fr-FR"/>
              </w:rPr>
              <w:t xml:space="preserve">Avis </w:t>
            </w:r>
            <w:r w:rsidRPr="00E22A57">
              <w:rPr>
                <w:rFonts w:ascii="Inter" w:eastAsia="Cambria" w:hAnsi="Inter"/>
                <w:color w:val="000000"/>
                <w:lang w:val="fr-FR" w:eastAsia="fr-FR"/>
              </w:rPr>
              <w:t>du/de la Directeur de Thèse</w:t>
            </w:r>
          </w:p>
          <w:p w14:paraId="54D8E1CE" w14:textId="77777777" w:rsidR="007C5269" w:rsidRPr="00E22A57" w:rsidRDefault="007C5269" w:rsidP="00C00FA1">
            <w:pPr>
              <w:pStyle w:val="Arial9ptinterlignecourt"/>
              <w:ind w:left="0"/>
              <w:rPr>
                <w:rFonts w:ascii="Inter" w:eastAsia="Cambria" w:hAnsi="Inter"/>
                <w:color w:val="000000"/>
                <w:lang w:val="fr-FR" w:eastAsia="fr-FR"/>
              </w:rPr>
            </w:pPr>
          </w:p>
          <w:p w14:paraId="1F5B6DE2"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Pr="00E22A57">
              <w:rPr>
                <w:rFonts w:ascii="Inter" w:eastAsia="Cambria" w:hAnsi="Inter"/>
                <w:color w:val="000000"/>
                <w:lang w:val="fr-FR" w:eastAsia="fr-FR"/>
              </w:rPr>
              <w:t xml:space="preserve"> Favorable </w:t>
            </w:r>
          </w:p>
          <w:p w14:paraId="11934CF9" w14:textId="77777777" w:rsidR="007C5269" w:rsidRPr="00E22A57" w:rsidRDefault="007C5269" w:rsidP="00C00FA1">
            <w:pPr>
              <w:pStyle w:val="Arial9ptinterlignecourt"/>
              <w:ind w:left="0"/>
              <w:rPr>
                <w:rFonts w:ascii="Inter" w:eastAsia="Cambria" w:hAnsi="Inter"/>
                <w:color w:val="000000"/>
                <w:lang w:val="fr-FR" w:eastAsia="fr-FR"/>
              </w:rPr>
            </w:pPr>
          </w:p>
          <w:p w14:paraId="5AFCA613" w14:textId="77777777" w:rsidR="007C5269" w:rsidRPr="00E22A57" w:rsidRDefault="007C5269" w:rsidP="006378A7">
            <w:pPr>
              <w:pStyle w:val="Arial9ptinterlignecourt"/>
              <w:spacing w:after="120"/>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006378A7" w:rsidRPr="00E22A57">
              <w:rPr>
                <w:rFonts w:ascii="Inter" w:eastAsia="Cambria" w:hAnsi="Inter"/>
                <w:color w:val="000000"/>
                <w:lang w:val="fr-FR" w:eastAsia="fr-FR"/>
              </w:rPr>
              <w:t xml:space="preserve"> Défavorable (motif) : </w:t>
            </w:r>
          </w:p>
          <w:p w14:paraId="297C1AE5" w14:textId="77777777" w:rsidR="007C5269" w:rsidRPr="00E22A57" w:rsidRDefault="006378A7"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p>
          <w:p w14:paraId="19207D90"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r w:rsidR="006378A7" w:rsidRPr="00E22A57">
              <w:rPr>
                <w:rFonts w:ascii="Inter" w:eastAsia="Cambria" w:hAnsi="Inter"/>
                <w:color w:val="000000"/>
                <w:lang w:val="fr-FR" w:eastAsia="fr-FR"/>
              </w:rPr>
              <w:t>…………………………………………………………………………………</w:t>
            </w:r>
          </w:p>
          <w:p w14:paraId="0E7DC3E6" w14:textId="77777777" w:rsidR="007C5269" w:rsidRPr="00E22A57" w:rsidRDefault="007C5269" w:rsidP="00C00FA1">
            <w:pPr>
              <w:pStyle w:val="Arial9ptinterlignecourt"/>
              <w:ind w:left="0"/>
              <w:rPr>
                <w:rFonts w:ascii="Inter" w:eastAsia="Cambria" w:hAnsi="Inter"/>
                <w:color w:val="000000"/>
                <w:lang w:val="fr-FR" w:eastAsia="fr-FR"/>
              </w:rPr>
            </w:pPr>
          </w:p>
          <w:p w14:paraId="09D10615" w14:textId="77777777" w:rsidR="007C5269" w:rsidRPr="00E22A57" w:rsidRDefault="007C5269" w:rsidP="00C00FA1">
            <w:pPr>
              <w:pStyle w:val="Arial9ptinterlignecourt"/>
              <w:ind w:left="0"/>
              <w:rPr>
                <w:rFonts w:ascii="Inter" w:eastAsia="Cambria" w:hAnsi="Inter"/>
                <w:color w:val="000000"/>
                <w:lang w:val="fr-FR" w:eastAsia="fr-FR"/>
              </w:rPr>
            </w:pPr>
          </w:p>
          <w:p w14:paraId="32E2F798"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 xml:space="preserve">NOM Prénom : </w:t>
            </w:r>
          </w:p>
          <w:p w14:paraId="48416340" w14:textId="77777777" w:rsidR="007C5269" w:rsidRPr="00E22A57" w:rsidRDefault="007C5269" w:rsidP="00C00FA1">
            <w:pPr>
              <w:pStyle w:val="Arial9ptinterlignecourt"/>
              <w:ind w:left="0"/>
              <w:rPr>
                <w:rFonts w:ascii="Inter" w:eastAsia="Cambria" w:hAnsi="Inter"/>
                <w:color w:val="000000"/>
                <w:lang w:val="fr-FR" w:eastAsia="fr-FR"/>
              </w:rPr>
            </w:pPr>
          </w:p>
          <w:p w14:paraId="0F8970B6" w14:textId="77777777" w:rsidR="007C5269" w:rsidRPr="00E22A57" w:rsidRDefault="006378A7"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p>
          <w:p w14:paraId="26B59D28" w14:textId="77777777" w:rsidR="007C5269" w:rsidRPr="00E22A57" w:rsidRDefault="007C5269" w:rsidP="00C00FA1">
            <w:pPr>
              <w:pStyle w:val="Arial9ptinterlignecourt"/>
              <w:ind w:left="0"/>
              <w:rPr>
                <w:rFonts w:ascii="Inter" w:eastAsia="Cambria" w:hAnsi="Inter"/>
                <w:color w:val="000000"/>
                <w:lang w:val="fr-FR" w:eastAsia="fr-FR"/>
              </w:rPr>
            </w:pPr>
          </w:p>
          <w:p w14:paraId="205AD35C" w14:textId="77777777" w:rsidR="007C5269" w:rsidRPr="00E22A57" w:rsidRDefault="007C5269" w:rsidP="00C00FA1">
            <w:pPr>
              <w:pStyle w:val="Arial9ptinterlignecourt"/>
              <w:ind w:left="0"/>
              <w:rPr>
                <w:rFonts w:ascii="Inter" w:eastAsia="Cambria" w:hAnsi="Inter"/>
                <w:color w:val="000000"/>
                <w:lang w:val="fr-FR" w:eastAsia="fr-FR"/>
              </w:rPr>
            </w:pPr>
          </w:p>
          <w:p w14:paraId="576B435E" w14:textId="77777777" w:rsidR="001E56E0" w:rsidRPr="00E22A57" w:rsidRDefault="001E56E0" w:rsidP="00C00FA1">
            <w:pPr>
              <w:pStyle w:val="Arial9ptinterlignecourt"/>
              <w:ind w:left="0"/>
              <w:rPr>
                <w:rFonts w:ascii="Inter" w:eastAsia="Cambria" w:hAnsi="Inter"/>
                <w:color w:val="000000"/>
                <w:lang w:val="fr-FR" w:eastAsia="fr-FR"/>
              </w:rPr>
            </w:pPr>
          </w:p>
          <w:p w14:paraId="490449E9" w14:textId="77777777" w:rsidR="001E56E0" w:rsidRPr="00E22A57" w:rsidRDefault="001E56E0" w:rsidP="00C00FA1">
            <w:pPr>
              <w:pStyle w:val="Arial9ptinterlignecourt"/>
              <w:ind w:left="0"/>
              <w:rPr>
                <w:rFonts w:ascii="Inter" w:eastAsia="Cambria" w:hAnsi="Inter"/>
                <w:color w:val="000000"/>
                <w:lang w:val="fr-FR" w:eastAsia="fr-FR"/>
              </w:rPr>
            </w:pPr>
          </w:p>
          <w:p w14:paraId="4494448A" w14:textId="77777777" w:rsidR="007C5269" w:rsidRPr="00E22A57" w:rsidRDefault="007C5269" w:rsidP="00C00FA1">
            <w:pPr>
              <w:pStyle w:val="Arial9ptinterlignecourt"/>
              <w:ind w:left="0"/>
              <w:rPr>
                <w:rFonts w:ascii="Inter" w:eastAsia="Cambria" w:hAnsi="Inter"/>
                <w:color w:val="000000"/>
                <w:lang w:val="fr-FR" w:eastAsia="fr-FR"/>
              </w:rPr>
            </w:pPr>
          </w:p>
          <w:p w14:paraId="07163442"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Signature :</w:t>
            </w:r>
          </w:p>
          <w:p w14:paraId="79DF7E72" w14:textId="77777777" w:rsidR="007C5269" w:rsidRPr="00E22A57" w:rsidRDefault="007C5269" w:rsidP="00C00FA1">
            <w:pPr>
              <w:pStyle w:val="Arial9ptinterlignecourt"/>
              <w:ind w:left="0"/>
              <w:rPr>
                <w:rFonts w:ascii="Inter" w:eastAsia="Cambria" w:hAnsi="Inter"/>
                <w:color w:val="000000"/>
                <w:lang w:val="fr-FR" w:eastAsia="fr-FR"/>
              </w:rPr>
            </w:pPr>
          </w:p>
          <w:p w14:paraId="0E02DDA5" w14:textId="77777777" w:rsidR="007C5269" w:rsidRPr="00E22A57" w:rsidRDefault="007C5269" w:rsidP="00C00FA1">
            <w:pPr>
              <w:pStyle w:val="Arial9ptinterlignecourt"/>
              <w:ind w:left="0"/>
              <w:rPr>
                <w:rFonts w:ascii="Inter" w:eastAsia="Cambria" w:hAnsi="Inter"/>
                <w:color w:val="000000"/>
                <w:lang w:val="fr-FR" w:eastAsia="fr-FR"/>
              </w:rPr>
            </w:pPr>
          </w:p>
          <w:p w14:paraId="1EFDAABB"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Le : ……………………</w:t>
            </w:r>
          </w:p>
          <w:p w14:paraId="048B8CB9" w14:textId="77777777" w:rsidR="007C5269" w:rsidRPr="00E22A57" w:rsidRDefault="007C5269" w:rsidP="00C00FA1">
            <w:pPr>
              <w:pStyle w:val="Arial9ptinterlignecourt"/>
              <w:ind w:left="0"/>
              <w:rPr>
                <w:rFonts w:ascii="Inter" w:eastAsia="Cambria" w:hAnsi="Inter"/>
                <w:color w:val="000000"/>
                <w:lang w:val="fr-FR" w:eastAsia="fr-FR"/>
              </w:rPr>
            </w:pPr>
          </w:p>
        </w:tc>
        <w:tc>
          <w:tcPr>
            <w:tcW w:w="2722" w:type="dxa"/>
          </w:tcPr>
          <w:p w14:paraId="78A23EF0" w14:textId="2D8003C6"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2" w:char="F06B"/>
            </w:r>
            <w:r w:rsidRPr="00E22A57">
              <w:rPr>
                <w:rFonts w:ascii="Inter" w:eastAsia="Cambria" w:hAnsi="Inter"/>
                <w:b/>
                <w:color w:val="000000"/>
                <w:lang w:val="fr-FR" w:eastAsia="fr-FR"/>
              </w:rPr>
              <w:t xml:space="preserve"> Avis </w:t>
            </w:r>
            <w:r w:rsidRPr="00E22A57">
              <w:rPr>
                <w:rFonts w:ascii="Inter" w:eastAsia="Cambria" w:hAnsi="Inter"/>
                <w:color w:val="000000"/>
                <w:lang w:val="fr-FR" w:eastAsia="fr-FR"/>
              </w:rPr>
              <w:t>du/de la Directeur de l’</w:t>
            </w:r>
            <w:r w:rsidR="005F2447" w:rsidRPr="00E22A57">
              <w:rPr>
                <w:rFonts w:ascii="Inter" w:eastAsia="Cambria" w:hAnsi="Inter"/>
                <w:color w:val="000000"/>
                <w:lang w:val="fr-FR" w:eastAsia="fr-FR"/>
              </w:rPr>
              <w:t>Unité de r</w:t>
            </w:r>
            <w:r w:rsidRPr="00E22A57">
              <w:rPr>
                <w:rFonts w:ascii="Inter" w:eastAsia="Cambria" w:hAnsi="Inter"/>
                <w:color w:val="000000"/>
                <w:lang w:val="fr-FR" w:eastAsia="fr-FR"/>
              </w:rPr>
              <w:t>echerche</w:t>
            </w:r>
          </w:p>
          <w:p w14:paraId="03558410" w14:textId="77777777" w:rsidR="007C5269" w:rsidRPr="00E22A57" w:rsidRDefault="007C5269" w:rsidP="00C00FA1">
            <w:pPr>
              <w:pStyle w:val="Arial9ptinterlignecourt"/>
              <w:ind w:left="0"/>
              <w:rPr>
                <w:rFonts w:ascii="Inter" w:eastAsia="Cambria" w:hAnsi="Inter"/>
                <w:color w:val="000000"/>
                <w:lang w:val="fr-FR" w:eastAsia="fr-FR"/>
              </w:rPr>
            </w:pPr>
          </w:p>
          <w:p w14:paraId="02B80B7E"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Pr="00E22A57">
              <w:rPr>
                <w:rFonts w:ascii="Inter" w:eastAsia="Cambria" w:hAnsi="Inter"/>
                <w:color w:val="000000"/>
                <w:lang w:val="fr-FR" w:eastAsia="fr-FR"/>
              </w:rPr>
              <w:t xml:space="preserve"> Favorable </w:t>
            </w:r>
          </w:p>
          <w:p w14:paraId="699DA4A8" w14:textId="77777777" w:rsidR="007C5269" w:rsidRPr="00E22A57" w:rsidRDefault="007C5269" w:rsidP="00C00FA1">
            <w:pPr>
              <w:pStyle w:val="Arial9ptinterlignecourt"/>
              <w:ind w:left="0"/>
              <w:rPr>
                <w:rFonts w:ascii="Inter" w:eastAsia="Cambria" w:hAnsi="Inter"/>
                <w:color w:val="000000"/>
                <w:lang w:val="fr-FR" w:eastAsia="fr-FR"/>
              </w:rPr>
            </w:pPr>
          </w:p>
          <w:p w14:paraId="5FC2B09A" w14:textId="77777777" w:rsidR="007C5269" w:rsidRPr="00E22A57" w:rsidRDefault="007C5269" w:rsidP="00C00FA1">
            <w:pPr>
              <w:pStyle w:val="Arial9ptinterlignecourt"/>
              <w:spacing w:after="120"/>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Pr="00E22A57">
              <w:rPr>
                <w:rFonts w:ascii="Inter" w:eastAsia="Cambria" w:hAnsi="Inter"/>
                <w:color w:val="000000"/>
                <w:lang w:val="fr-FR" w:eastAsia="fr-FR"/>
              </w:rPr>
              <w:t xml:space="preserve"> Défavorable (motif) : </w:t>
            </w:r>
          </w:p>
          <w:p w14:paraId="4AFDE02F" w14:textId="77777777" w:rsidR="006378A7" w:rsidRPr="00E22A57" w:rsidRDefault="006378A7" w:rsidP="006378A7">
            <w:pPr>
              <w:pStyle w:val="Arial9ptinterlignecourt"/>
              <w:rPr>
                <w:rFonts w:ascii="Inter" w:eastAsia="Cambria" w:hAnsi="Inter"/>
                <w:color w:val="000000"/>
                <w:lang w:val="fr-FR" w:eastAsia="fr-FR"/>
              </w:rPr>
            </w:pPr>
            <w:r w:rsidRPr="00E22A57">
              <w:rPr>
                <w:rFonts w:ascii="Inter" w:eastAsia="Cambria" w:hAnsi="Inter"/>
                <w:color w:val="000000"/>
                <w:lang w:val="fr-FR" w:eastAsia="fr-FR"/>
              </w:rPr>
              <w:t>…………………………………………………</w:t>
            </w:r>
          </w:p>
          <w:p w14:paraId="088E358F" w14:textId="77777777" w:rsidR="007C5269" w:rsidRPr="00E22A57" w:rsidRDefault="006378A7" w:rsidP="006378A7">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p>
          <w:p w14:paraId="52A95131" w14:textId="77777777" w:rsidR="007C5269" w:rsidRPr="00E22A57" w:rsidRDefault="007C5269" w:rsidP="00C00FA1">
            <w:pPr>
              <w:pStyle w:val="Arial9ptinterlignecourt"/>
              <w:ind w:left="0"/>
              <w:rPr>
                <w:rFonts w:ascii="Inter" w:eastAsia="Cambria" w:hAnsi="Inter"/>
                <w:color w:val="000000"/>
                <w:lang w:val="fr-FR" w:eastAsia="fr-FR"/>
              </w:rPr>
            </w:pPr>
          </w:p>
          <w:p w14:paraId="449C9F04" w14:textId="77777777" w:rsidR="006378A7" w:rsidRPr="00E22A57" w:rsidRDefault="006378A7" w:rsidP="00C00FA1">
            <w:pPr>
              <w:pStyle w:val="Arial9ptinterlignecourt"/>
              <w:ind w:left="0"/>
              <w:rPr>
                <w:rFonts w:ascii="Inter" w:eastAsia="Cambria" w:hAnsi="Inter"/>
                <w:color w:val="000000"/>
                <w:lang w:val="fr-FR" w:eastAsia="fr-FR"/>
              </w:rPr>
            </w:pPr>
          </w:p>
          <w:p w14:paraId="478D2A9A"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 xml:space="preserve">NOM Prénom : </w:t>
            </w:r>
          </w:p>
          <w:p w14:paraId="0DA84119" w14:textId="77777777" w:rsidR="007C5269" w:rsidRPr="00E22A57" w:rsidRDefault="007C5269" w:rsidP="00C00FA1">
            <w:pPr>
              <w:pStyle w:val="Arial9ptinterlignecourt"/>
              <w:ind w:left="0"/>
              <w:rPr>
                <w:rFonts w:ascii="Inter" w:eastAsia="Cambria" w:hAnsi="Inter"/>
                <w:color w:val="000000"/>
                <w:lang w:val="fr-FR" w:eastAsia="fr-FR"/>
              </w:rPr>
            </w:pPr>
          </w:p>
          <w:p w14:paraId="0AD605D2" w14:textId="77777777" w:rsidR="007C5269" w:rsidRPr="00E22A57" w:rsidRDefault="006378A7"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p>
          <w:p w14:paraId="4FAA036F" w14:textId="77777777" w:rsidR="007C5269" w:rsidRPr="00E22A57" w:rsidRDefault="007C5269" w:rsidP="00C00FA1">
            <w:pPr>
              <w:pStyle w:val="Arial9ptinterlignecourt"/>
              <w:ind w:left="0"/>
              <w:rPr>
                <w:rFonts w:ascii="Inter" w:eastAsia="Cambria" w:hAnsi="Inter"/>
                <w:color w:val="000000"/>
                <w:lang w:val="fr-FR" w:eastAsia="fr-FR"/>
              </w:rPr>
            </w:pPr>
          </w:p>
          <w:p w14:paraId="4852915D" w14:textId="77777777" w:rsidR="007C5269" w:rsidRPr="00E22A57" w:rsidRDefault="007C5269" w:rsidP="00C00FA1">
            <w:pPr>
              <w:pStyle w:val="Arial9ptinterlignecourt"/>
              <w:ind w:left="0"/>
              <w:rPr>
                <w:rFonts w:ascii="Inter" w:eastAsia="Cambria" w:hAnsi="Inter"/>
                <w:color w:val="000000"/>
                <w:lang w:val="fr-FR" w:eastAsia="fr-FR"/>
              </w:rPr>
            </w:pPr>
          </w:p>
          <w:p w14:paraId="229F8709" w14:textId="77777777" w:rsidR="001E56E0" w:rsidRPr="00E22A57" w:rsidRDefault="001E56E0" w:rsidP="00C00FA1">
            <w:pPr>
              <w:pStyle w:val="Arial9ptinterlignecourt"/>
              <w:ind w:left="0"/>
              <w:rPr>
                <w:rFonts w:ascii="Inter" w:eastAsia="Cambria" w:hAnsi="Inter"/>
                <w:color w:val="000000"/>
                <w:lang w:val="fr-FR" w:eastAsia="fr-FR"/>
              </w:rPr>
            </w:pPr>
          </w:p>
          <w:p w14:paraId="5D0C2D79" w14:textId="77777777" w:rsidR="001E56E0" w:rsidRPr="00E22A57" w:rsidRDefault="001E56E0" w:rsidP="00C00FA1">
            <w:pPr>
              <w:pStyle w:val="Arial9ptinterlignecourt"/>
              <w:ind w:left="0"/>
              <w:rPr>
                <w:rFonts w:ascii="Inter" w:eastAsia="Cambria" w:hAnsi="Inter"/>
                <w:color w:val="000000"/>
                <w:lang w:val="fr-FR" w:eastAsia="fr-FR"/>
              </w:rPr>
            </w:pPr>
          </w:p>
          <w:p w14:paraId="3739668E" w14:textId="77777777" w:rsidR="007C5269" w:rsidRPr="00E22A57" w:rsidRDefault="007C5269" w:rsidP="00C00FA1">
            <w:pPr>
              <w:pStyle w:val="Arial9ptinterlignecourt"/>
              <w:ind w:left="0"/>
              <w:rPr>
                <w:rFonts w:ascii="Inter" w:eastAsia="Cambria" w:hAnsi="Inter"/>
                <w:color w:val="000000"/>
                <w:lang w:val="fr-FR" w:eastAsia="fr-FR"/>
              </w:rPr>
            </w:pPr>
          </w:p>
          <w:p w14:paraId="30202922"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Signature :</w:t>
            </w:r>
          </w:p>
          <w:p w14:paraId="5CD6C522" w14:textId="77777777" w:rsidR="007C5269" w:rsidRPr="00E22A57" w:rsidRDefault="007C5269" w:rsidP="00C00FA1">
            <w:pPr>
              <w:pStyle w:val="Arial9ptinterlignecourt"/>
              <w:ind w:left="0"/>
              <w:rPr>
                <w:rFonts w:ascii="Inter" w:eastAsia="Cambria" w:hAnsi="Inter"/>
                <w:color w:val="000000"/>
                <w:lang w:val="fr-FR" w:eastAsia="fr-FR"/>
              </w:rPr>
            </w:pPr>
          </w:p>
          <w:p w14:paraId="365583A4" w14:textId="77777777" w:rsidR="007C5269" w:rsidRPr="00E22A57" w:rsidRDefault="007C5269" w:rsidP="00C00FA1">
            <w:pPr>
              <w:pStyle w:val="Arial9ptinterlignecourt"/>
              <w:ind w:left="0"/>
              <w:rPr>
                <w:rFonts w:ascii="Inter" w:eastAsia="Cambria" w:hAnsi="Inter"/>
                <w:color w:val="000000"/>
                <w:lang w:val="fr-FR" w:eastAsia="fr-FR"/>
              </w:rPr>
            </w:pPr>
          </w:p>
          <w:p w14:paraId="09A7FFB3"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Le : ……………………</w:t>
            </w:r>
          </w:p>
          <w:p w14:paraId="0D0936B2" w14:textId="77777777" w:rsidR="007C5269" w:rsidRPr="00E22A57" w:rsidRDefault="007C5269" w:rsidP="00C00FA1">
            <w:pPr>
              <w:pStyle w:val="Arial9ptinterlignecourt"/>
              <w:ind w:left="0"/>
              <w:rPr>
                <w:rFonts w:ascii="Inter" w:eastAsia="Cambria" w:hAnsi="Inter"/>
                <w:color w:val="000000"/>
                <w:lang w:val="fr-FR" w:eastAsia="fr-FR"/>
              </w:rPr>
            </w:pPr>
          </w:p>
        </w:tc>
        <w:tc>
          <w:tcPr>
            <w:tcW w:w="2722" w:type="dxa"/>
          </w:tcPr>
          <w:p w14:paraId="3583F4C6" w14:textId="61469109" w:rsidR="007C5269" w:rsidRPr="00E22A57" w:rsidRDefault="0040162D"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2" w:char="F06C"/>
            </w:r>
            <w:r w:rsidR="007C5269" w:rsidRPr="00E22A57">
              <w:rPr>
                <w:rFonts w:ascii="Inter" w:eastAsia="Cambria" w:hAnsi="Inter"/>
                <w:color w:val="000000"/>
                <w:lang w:val="fr-FR" w:eastAsia="fr-FR"/>
              </w:rPr>
              <w:t xml:space="preserve"> </w:t>
            </w:r>
            <w:r w:rsidR="007C5269" w:rsidRPr="00E22A57">
              <w:rPr>
                <w:rFonts w:ascii="Inter" w:eastAsia="Cambria" w:hAnsi="Inter"/>
                <w:b/>
                <w:color w:val="000000"/>
                <w:lang w:val="fr-FR" w:eastAsia="fr-FR"/>
              </w:rPr>
              <w:t xml:space="preserve">Avis </w:t>
            </w:r>
            <w:r w:rsidR="007C5269" w:rsidRPr="00E22A57">
              <w:rPr>
                <w:rFonts w:ascii="Inter" w:eastAsia="Cambria" w:hAnsi="Inter"/>
                <w:color w:val="000000"/>
                <w:lang w:val="fr-FR" w:eastAsia="fr-FR"/>
              </w:rPr>
              <w:t>du/de la Directeur de l’École Doctorale</w:t>
            </w:r>
          </w:p>
          <w:p w14:paraId="22522CEB" w14:textId="77777777" w:rsidR="007C5269" w:rsidRPr="00E22A57" w:rsidRDefault="007C5269" w:rsidP="00C00FA1">
            <w:pPr>
              <w:pStyle w:val="Arial9ptinterlignecourt"/>
              <w:ind w:left="0"/>
              <w:rPr>
                <w:rFonts w:ascii="Inter" w:eastAsia="Cambria" w:hAnsi="Inter"/>
                <w:color w:val="000000"/>
                <w:lang w:val="fr-FR" w:eastAsia="fr-FR"/>
              </w:rPr>
            </w:pPr>
          </w:p>
          <w:p w14:paraId="4591F6CE"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Pr="00E22A57">
              <w:rPr>
                <w:rFonts w:ascii="Inter" w:eastAsia="Cambria" w:hAnsi="Inter"/>
                <w:color w:val="000000"/>
                <w:lang w:val="fr-FR" w:eastAsia="fr-FR"/>
              </w:rPr>
              <w:t xml:space="preserve"> Favorable </w:t>
            </w:r>
          </w:p>
          <w:p w14:paraId="0BB628F6" w14:textId="77777777" w:rsidR="007C5269" w:rsidRPr="00E22A57" w:rsidRDefault="007C5269" w:rsidP="00C00FA1">
            <w:pPr>
              <w:pStyle w:val="Arial9ptinterlignecourt"/>
              <w:ind w:left="0"/>
              <w:rPr>
                <w:rFonts w:ascii="Inter" w:eastAsia="Cambria" w:hAnsi="Inter"/>
                <w:color w:val="000000"/>
                <w:lang w:val="fr-FR" w:eastAsia="fr-FR"/>
              </w:rPr>
            </w:pPr>
          </w:p>
          <w:p w14:paraId="664E1CF6" w14:textId="77777777" w:rsidR="007C5269" w:rsidRPr="00E22A57" w:rsidRDefault="007C5269" w:rsidP="00C00FA1">
            <w:pPr>
              <w:pStyle w:val="Arial9ptinterlignecourt"/>
              <w:spacing w:after="120"/>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Pr="00E22A57">
              <w:rPr>
                <w:rFonts w:ascii="Inter" w:eastAsia="Cambria" w:hAnsi="Inter"/>
                <w:color w:val="000000"/>
                <w:lang w:val="fr-FR" w:eastAsia="fr-FR"/>
              </w:rPr>
              <w:t xml:space="preserve"> Défavorable (motif) : </w:t>
            </w:r>
          </w:p>
          <w:p w14:paraId="5DBA0107"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r w:rsidR="00B81522" w:rsidRPr="00E22A57">
              <w:rPr>
                <w:rFonts w:ascii="Inter" w:eastAsia="Cambria" w:hAnsi="Inter"/>
                <w:color w:val="000000"/>
                <w:lang w:val="fr-FR" w:eastAsia="fr-FR"/>
              </w:rPr>
              <w:t>………………………………………</w:t>
            </w:r>
          </w:p>
          <w:p w14:paraId="43C64674" w14:textId="77777777" w:rsidR="006378A7" w:rsidRPr="00E22A57" w:rsidRDefault="006378A7" w:rsidP="00C00FA1">
            <w:pPr>
              <w:pStyle w:val="Arial9ptinterlignecourt"/>
              <w:ind w:left="0"/>
              <w:rPr>
                <w:rFonts w:ascii="Inter" w:eastAsia="Cambria" w:hAnsi="Inter"/>
                <w:color w:val="000000"/>
                <w:lang w:val="fr-FR" w:eastAsia="fr-FR"/>
              </w:rPr>
            </w:pPr>
          </w:p>
          <w:p w14:paraId="2889B2F9" w14:textId="77777777" w:rsidR="007C5269" w:rsidRPr="00E22A57" w:rsidRDefault="007C5269" w:rsidP="00C00FA1">
            <w:pPr>
              <w:pStyle w:val="Arial9ptinterlignecourt"/>
              <w:ind w:left="0"/>
              <w:rPr>
                <w:rFonts w:ascii="Inter" w:eastAsia="Cambria" w:hAnsi="Inter"/>
                <w:color w:val="000000"/>
                <w:lang w:val="fr-FR" w:eastAsia="fr-FR"/>
              </w:rPr>
            </w:pPr>
          </w:p>
          <w:p w14:paraId="45A3C456"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 xml:space="preserve">NOM Prénom : </w:t>
            </w:r>
          </w:p>
          <w:p w14:paraId="36AFF4D4" w14:textId="77777777" w:rsidR="007C5269" w:rsidRPr="00E22A57" w:rsidRDefault="007C5269" w:rsidP="00C00FA1">
            <w:pPr>
              <w:pStyle w:val="Arial9ptinterlignecourt"/>
              <w:ind w:left="0"/>
              <w:rPr>
                <w:rFonts w:ascii="Inter" w:eastAsia="Cambria" w:hAnsi="Inter"/>
                <w:color w:val="000000"/>
                <w:lang w:val="fr-FR" w:eastAsia="fr-FR"/>
              </w:rPr>
            </w:pPr>
          </w:p>
          <w:p w14:paraId="17503DD6"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r w:rsidR="001E56E0" w:rsidRPr="00E22A57">
              <w:rPr>
                <w:rFonts w:ascii="Inter" w:eastAsia="Cambria" w:hAnsi="Inter"/>
                <w:color w:val="000000"/>
                <w:lang w:val="fr-FR" w:eastAsia="fr-FR"/>
              </w:rPr>
              <w:t>…………………</w:t>
            </w:r>
          </w:p>
          <w:p w14:paraId="7C6105E4" w14:textId="77777777" w:rsidR="007C5269" w:rsidRPr="00E22A57" w:rsidRDefault="007C5269" w:rsidP="00C00FA1">
            <w:pPr>
              <w:pStyle w:val="Arial9ptinterlignecourt"/>
              <w:ind w:left="0"/>
              <w:rPr>
                <w:rFonts w:ascii="Inter" w:eastAsia="Cambria" w:hAnsi="Inter"/>
                <w:color w:val="000000"/>
                <w:lang w:val="fr-FR" w:eastAsia="fr-FR"/>
              </w:rPr>
            </w:pPr>
          </w:p>
          <w:p w14:paraId="312C0326" w14:textId="77777777" w:rsidR="007C5269" w:rsidRPr="00E22A57" w:rsidRDefault="007C5269" w:rsidP="00C00FA1">
            <w:pPr>
              <w:pStyle w:val="Arial9ptinterlignecourt"/>
              <w:ind w:left="0"/>
              <w:rPr>
                <w:rFonts w:ascii="Inter" w:eastAsia="Cambria" w:hAnsi="Inter"/>
                <w:color w:val="000000"/>
                <w:lang w:val="fr-FR" w:eastAsia="fr-FR"/>
              </w:rPr>
            </w:pPr>
          </w:p>
          <w:p w14:paraId="0081A472" w14:textId="77777777" w:rsidR="001E56E0" w:rsidRPr="00E22A57" w:rsidRDefault="001E56E0" w:rsidP="00C00FA1">
            <w:pPr>
              <w:pStyle w:val="Arial9ptinterlignecourt"/>
              <w:ind w:left="0"/>
              <w:rPr>
                <w:rFonts w:ascii="Inter" w:eastAsia="Cambria" w:hAnsi="Inter"/>
                <w:color w:val="000000"/>
                <w:lang w:val="fr-FR" w:eastAsia="fr-FR"/>
              </w:rPr>
            </w:pPr>
          </w:p>
          <w:p w14:paraId="088E6283" w14:textId="77777777" w:rsidR="001E56E0" w:rsidRPr="00E22A57" w:rsidRDefault="001E56E0" w:rsidP="00C00FA1">
            <w:pPr>
              <w:pStyle w:val="Arial9ptinterlignecourt"/>
              <w:ind w:left="0"/>
              <w:rPr>
                <w:rFonts w:ascii="Inter" w:eastAsia="Cambria" w:hAnsi="Inter"/>
                <w:color w:val="000000"/>
                <w:lang w:val="fr-FR" w:eastAsia="fr-FR"/>
              </w:rPr>
            </w:pPr>
          </w:p>
          <w:p w14:paraId="5965FECD" w14:textId="77777777" w:rsidR="007C5269" w:rsidRPr="00E22A57" w:rsidRDefault="007C5269" w:rsidP="00C00FA1">
            <w:pPr>
              <w:pStyle w:val="Arial9ptinterlignecourt"/>
              <w:ind w:left="0"/>
              <w:rPr>
                <w:rFonts w:ascii="Inter" w:eastAsia="Cambria" w:hAnsi="Inter"/>
                <w:color w:val="000000"/>
                <w:lang w:val="fr-FR" w:eastAsia="fr-FR"/>
              </w:rPr>
            </w:pPr>
          </w:p>
          <w:p w14:paraId="38ECE131"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Signature :</w:t>
            </w:r>
          </w:p>
          <w:p w14:paraId="7287E75E" w14:textId="77777777" w:rsidR="007C5269" w:rsidRPr="00E22A57" w:rsidRDefault="007C5269" w:rsidP="00C00FA1">
            <w:pPr>
              <w:pStyle w:val="Arial9ptinterlignecourt"/>
              <w:ind w:left="0"/>
              <w:rPr>
                <w:rFonts w:ascii="Inter" w:eastAsia="Cambria" w:hAnsi="Inter"/>
                <w:color w:val="000000"/>
                <w:lang w:val="fr-FR" w:eastAsia="fr-FR"/>
              </w:rPr>
            </w:pPr>
          </w:p>
          <w:p w14:paraId="62C407CB" w14:textId="77777777" w:rsidR="007C5269" w:rsidRPr="00E22A57" w:rsidRDefault="007C5269" w:rsidP="00C00FA1">
            <w:pPr>
              <w:pStyle w:val="Arial9ptinterlignecourt"/>
              <w:ind w:left="0"/>
              <w:rPr>
                <w:rFonts w:ascii="Inter" w:eastAsia="Cambria" w:hAnsi="Inter"/>
                <w:color w:val="000000"/>
                <w:lang w:val="fr-FR" w:eastAsia="fr-FR"/>
              </w:rPr>
            </w:pPr>
          </w:p>
          <w:p w14:paraId="156BE053"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Le : ……………………</w:t>
            </w:r>
          </w:p>
          <w:p w14:paraId="66898101" w14:textId="77777777" w:rsidR="007C5269" w:rsidRPr="00E22A57" w:rsidRDefault="007C5269" w:rsidP="00C00FA1">
            <w:pPr>
              <w:pStyle w:val="Arial9ptinterlignecourt"/>
              <w:ind w:left="0"/>
              <w:rPr>
                <w:rFonts w:ascii="Inter" w:eastAsia="Cambria" w:hAnsi="Inter"/>
                <w:color w:val="000000"/>
                <w:lang w:val="fr-FR" w:eastAsia="fr-FR"/>
              </w:rPr>
            </w:pPr>
          </w:p>
        </w:tc>
        <w:tc>
          <w:tcPr>
            <w:tcW w:w="2722" w:type="dxa"/>
            <w:shd w:val="clear" w:color="auto" w:fill="auto"/>
          </w:tcPr>
          <w:p w14:paraId="4426EDB0" w14:textId="77777777" w:rsidR="007C5269" w:rsidRPr="00E22A57" w:rsidRDefault="00DF0EFA"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2" w:char="F06D"/>
            </w:r>
            <w:r w:rsidR="007C5269" w:rsidRPr="00E22A57">
              <w:rPr>
                <w:rFonts w:ascii="Inter" w:eastAsia="Cambria" w:hAnsi="Inter"/>
                <w:color w:val="000000"/>
                <w:lang w:val="fr-FR" w:eastAsia="fr-FR"/>
              </w:rPr>
              <w:t xml:space="preserve"> </w:t>
            </w:r>
            <w:r w:rsidR="007C5269" w:rsidRPr="00E22A57">
              <w:rPr>
                <w:rFonts w:ascii="Inter" w:eastAsia="Cambria" w:hAnsi="Inter"/>
                <w:b/>
                <w:color w:val="000000"/>
                <w:lang w:val="fr-FR" w:eastAsia="fr-FR"/>
              </w:rPr>
              <w:t>Décision</w:t>
            </w:r>
            <w:r w:rsidR="007C5269" w:rsidRPr="00E22A57">
              <w:rPr>
                <w:rFonts w:ascii="Inter" w:eastAsia="Cambria" w:hAnsi="Inter"/>
                <w:color w:val="000000"/>
                <w:lang w:val="fr-FR" w:eastAsia="fr-FR"/>
              </w:rPr>
              <w:t xml:space="preserve"> de la Présidence de l’Etablissement d’inscription, </w:t>
            </w:r>
          </w:p>
          <w:p w14:paraId="2479491D" w14:textId="77777777" w:rsidR="007C5269" w:rsidRPr="00E22A57" w:rsidRDefault="007C5269" w:rsidP="00C00FA1">
            <w:pPr>
              <w:pStyle w:val="Arial9ptinterlignecourt"/>
              <w:ind w:left="0"/>
              <w:rPr>
                <w:rFonts w:ascii="Inter" w:eastAsia="Cambria" w:hAnsi="Inter"/>
                <w:color w:val="000000"/>
                <w:lang w:val="fr-FR" w:eastAsia="fr-FR"/>
              </w:rPr>
            </w:pPr>
          </w:p>
          <w:p w14:paraId="5BF69EA5"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Pr="00E22A57">
              <w:rPr>
                <w:rFonts w:ascii="Inter" w:eastAsia="Cambria" w:hAnsi="Inter"/>
                <w:color w:val="000000"/>
                <w:lang w:val="fr-FR" w:eastAsia="fr-FR"/>
              </w:rPr>
              <w:t xml:space="preserve"> Accord </w:t>
            </w:r>
          </w:p>
          <w:p w14:paraId="1F311A3A" w14:textId="77777777" w:rsidR="007C5269" w:rsidRPr="00E22A57" w:rsidRDefault="007C5269" w:rsidP="00C00FA1">
            <w:pPr>
              <w:pStyle w:val="Arial9ptinterlignecourt"/>
              <w:ind w:left="0"/>
              <w:rPr>
                <w:rFonts w:ascii="Inter" w:eastAsia="Cambria" w:hAnsi="Inter"/>
                <w:color w:val="000000"/>
                <w:lang w:val="fr-FR" w:eastAsia="fr-FR"/>
              </w:rPr>
            </w:pPr>
          </w:p>
          <w:p w14:paraId="39C7E755" w14:textId="77777777" w:rsidR="007C5269" w:rsidRPr="00E22A57" w:rsidRDefault="007C5269" w:rsidP="00C00FA1">
            <w:pPr>
              <w:pStyle w:val="Arial9ptinterlignecourt"/>
              <w:spacing w:after="120"/>
              <w:ind w:left="0"/>
              <w:rPr>
                <w:rFonts w:ascii="Inter" w:eastAsia="Cambria" w:hAnsi="Inter"/>
                <w:color w:val="000000"/>
                <w:lang w:val="fr-FR" w:eastAsia="fr-FR"/>
              </w:rPr>
            </w:pPr>
            <w:r w:rsidRPr="00E22A57">
              <w:rPr>
                <w:rFonts w:ascii="Inter" w:eastAsia="Cambria" w:hAnsi="Inter"/>
                <w:color w:val="000000"/>
                <w:lang w:val="fr-FR" w:eastAsia="fr-FR"/>
              </w:rPr>
              <w:sym w:font="Wingdings" w:char="F0A8"/>
            </w:r>
            <w:r w:rsidRPr="00E22A57">
              <w:rPr>
                <w:rFonts w:ascii="Inter" w:eastAsia="Cambria" w:hAnsi="Inter"/>
                <w:color w:val="000000"/>
                <w:lang w:val="fr-FR" w:eastAsia="fr-FR"/>
              </w:rPr>
              <w:t xml:space="preserve"> Refus (motif) :</w:t>
            </w:r>
          </w:p>
          <w:p w14:paraId="45026D90"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p>
          <w:p w14:paraId="0932044F" w14:textId="77777777" w:rsidR="006378A7" w:rsidRPr="00E22A57" w:rsidRDefault="006378A7" w:rsidP="00C00FA1">
            <w:pPr>
              <w:pStyle w:val="Arial9ptinterlignecourt"/>
              <w:ind w:left="0"/>
              <w:rPr>
                <w:rFonts w:ascii="Inter" w:eastAsia="Cambria" w:hAnsi="Inter"/>
                <w:color w:val="000000"/>
                <w:lang w:val="fr-FR" w:eastAsia="fr-FR"/>
              </w:rPr>
            </w:pPr>
          </w:p>
          <w:p w14:paraId="5EDBF9C1" w14:textId="77777777" w:rsidR="006378A7" w:rsidRPr="00E22A57" w:rsidRDefault="006378A7" w:rsidP="00C00FA1">
            <w:pPr>
              <w:pStyle w:val="Arial9ptinterlignecourt"/>
              <w:ind w:left="0"/>
              <w:rPr>
                <w:rFonts w:ascii="Inter" w:eastAsia="Cambria" w:hAnsi="Inter"/>
                <w:color w:val="000000"/>
                <w:lang w:val="fr-FR" w:eastAsia="fr-FR"/>
              </w:rPr>
            </w:pPr>
          </w:p>
          <w:p w14:paraId="38093DA7"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Pour la Prési</w:t>
            </w:r>
            <w:r w:rsidR="006378A7" w:rsidRPr="00E22A57">
              <w:rPr>
                <w:rFonts w:ascii="Inter" w:eastAsia="Cambria" w:hAnsi="Inter"/>
                <w:color w:val="000000"/>
                <w:lang w:val="fr-FR" w:eastAsia="fr-FR"/>
              </w:rPr>
              <w:t xml:space="preserve">dence, et par délégation, le </w:t>
            </w:r>
            <w:r w:rsidRPr="00E22A57">
              <w:rPr>
                <w:rFonts w:ascii="Inter" w:eastAsia="Cambria" w:hAnsi="Inter"/>
                <w:color w:val="000000"/>
                <w:lang w:val="fr-FR" w:eastAsia="fr-FR"/>
              </w:rPr>
              <w:t xml:space="preserve">VP Recherche, </w:t>
            </w:r>
          </w:p>
          <w:p w14:paraId="558EEFA8" w14:textId="77777777" w:rsidR="007C5269" w:rsidRPr="00E22A57" w:rsidRDefault="007C5269" w:rsidP="00C00FA1">
            <w:pPr>
              <w:pStyle w:val="Arial9ptinterlignecourt"/>
              <w:ind w:left="0"/>
              <w:rPr>
                <w:rFonts w:ascii="Inter" w:eastAsia="Cambria" w:hAnsi="Inter"/>
                <w:color w:val="000000"/>
                <w:lang w:val="fr-FR" w:eastAsia="fr-FR"/>
              </w:rPr>
            </w:pPr>
          </w:p>
          <w:p w14:paraId="678CDE84"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NOM Prénom :</w:t>
            </w:r>
          </w:p>
          <w:p w14:paraId="224149AB" w14:textId="77777777" w:rsidR="006378A7" w:rsidRPr="00E22A57" w:rsidRDefault="006378A7"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w:t>
            </w:r>
          </w:p>
          <w:p w14:paraId="3DB3E52F" w14:textId="77777777" w:rsidR="006378A7" w:rsidRPr="00E22A57" w:rsidRDefault="006378A7" w:rsidP="00C00FA1">
            <w:pPr>
              <w:pStyle w:val="Arial9ptinterlignecourt"/>
              <w:ind w:left="0"/>
              <w:rPr>
                <w:rFonts w:ascii="Inter" w:eastAsia="Cambria" w:hAnsi="Inter"/>
                <w:color w:val="000000"/>
                <w:lang w:val="fr-FR" w:eastAsia="fr-FR"/>
              </w:rPr>
            </w:pPr>
          </w:p>
          <w:p w14:paraId="396C2187" w14:textId="77777777" w:rsidR="006378A7" w:rsidRPr="00E22A57" w:rsidRDefault="006378A7" w:rsidP="00C00FA1">
            <w:pPr>
              <w:pStyle w:val="Arial9ptinterlignecourt"/>
              <w:ind w:left="0"/>
              <w:rPr>
                <w:rFonts w:ascii="Inter" w:eastAsia="Cambria" w:hAnsi="Inter"/>
                <w:color w:val="000000"/>
                <w:lang w:val="fr-FR" w:eastAsia="fr-FR"/>
              </w:rPr>
            </w:pPr>
          </w:p>
          <w:p w14:paraId="044F0FA3" w14:textId="77777777" w:rsidR="00DF3D25" w:rsidRPr="00E22A57" w:rsidRDefault="00DF3D25" w:rsidP="00C00FA1">
            <w:pPr>
              <w:pStyle w:val="Arial9ptinterlignecourt"/>
              <w:ind w:left="0"/>
              <w:rPr>
                <w:rFonts w:ascii="Inter" w:eastAsia="Cambria" w:hAnsi="Inter"/>
                <w:color w:val="000000"/>
                <w:lang w:val="fr-FR" w:eastAsia="fr-FR"/>
              </w:rPr>
            </w:pPr>
          </w:p>
          <w:p w14:paraId="6817A0A7"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Signature :</w:t>
            </w:r>
          </w:p>
          <w:p w14:paraId="6D7B0899" w14:textId="77777777" w:rsidR="007C5269" w:rsidRPr="00E22A57" w:rsidRDefault="007C5269" w:rsidP="00C00FA1">
            <w:pPr>
              <w:pStyle w:val="Arial9ptinterlignecourt"/>
              <w:ind w:left="0"/>
              <w:rPr>
                <w:rFonts w:ascii="Inter" w:eastAsia="Cambria" w:hAnsi="Inter"/>
                <w:color w:val="000000"/>
                <w:lang w:val="fr-FR" w:eastAsia="fr-FR"/>
              </w:rPr>
            </w:pPr>
          </w:p>
          <w:p w14:paraId="2405BEEF" w14:textId="77777777" w:rsidR="00905440" w:rsidRPr="00E22A57" w:rsidRDefault="00905440" w:rsidP="00C00FA1">
            <w:pPr>
              <w:pStyle w:val="Arial9ptinterlignecourt"/>
              <w:ind w:left="0"/>
              <w:rPr>
                <w:rFonts w:ascii="Inter" w:eastAsia="Cambria" w:hAnsi="Inter"/>
                <w:color w:val="000000"/>
                <w:lang w:val="fr-FR" w:eastAsia="fr-FR"/>
              </w:rPr>
            </w:pPr>
          </w:p>
          <w:p w14:paraId="0B7A994A" w14:textId="77777777" w:rsidR="007C5269" w:rsidRPr="00E22A57" w:rsidRDefault="007C5269" w:rsidP="00C00FA1">
            <w:pPr>
              <w:pStyle w:val="Arial9ptinterlignecourt"/>
              <w:ind w:left="0"/>
              <w:rPr>
                <w:rFonts w:ascii="Inter" w:eastAsia="Cambria" w:hAnsi="Inter"/>
                <w:color w:val="000000"/>
                <w:lang w:val="fr-FR" w:eastAsia="fr-FR"/>
              </w:rPr>
            </w:pPr>
            <w:r w:rsidRPr="00E22A57">
              <w:rPr>
                <w:rFonts w:ascii="Inter" w:eastAsia="Cambria" w:hAnsi="Inter"/>
                <w:color w:val="000000"/>
                <w:lang w:val="fr-FR" w:eastAsia="fr-FR"/>
              </w:rPr>
              <w:t>Le </w:t>
            </w:r>
            <w:proofErr w:type="gramStart"/>
            <w:r w:rsidRPr="00E22A57">
              <w:rPr>
                <w:rFonts w:ascii="Inter" w:eastAsia="Cambria" w:hAnsi="Inter"/>
                <w:color w:val="000000"/>
                <w:lang w:val="fr-FR" w:eastAsia="fr-FR"/>
              </w:rPr>
              <w:t xml:space="preserve"> :…</w:t>
            </w:r>
            <w:proofErr w:type="gramEnd"/>
            <w:r w:rsidRPr="00E22A57">
              <w:rPr>
                <w:rFonts w:ascii="Inter" w:eastAsia="Cambria" w:hAnsi="Inter"/>
                <w:color w:val="000000"/>
                <w:lang w:val="fr-FR" w:eastAsia="fr-FR"/>
              </w:rPr>
              <w:t>………………………</w:t>
            </w:r>
          </w:p>
          <w:p w14:paraId="795763C7" w14:textId="77777777" w:rsidR="007C5269" w:rsidRPr="00E22A57" w:rsidRDefault="007C5269" w:rsidP="00C00FA1">
            <w:pPr>
              <w:pStyle w:val="Arial9ptinterlignecourt"/>
              <w:ind w:left="0"/>
              <w:rPr>
                <w:rFonts w:ascii="Inter" w:eastAsia="Cambria" w:hAnsi="Inter"/>
                <w:color w:val="000000"/>
                <w:lang w:val="fr-FR" w:eastAsia="fr-FR"/>
              </w:rPr>
            </w:pPr>
          </w:p>
          <w:p w14:paraId="289BB677" w14:textId="77777777" w:rsidR="007C5269" w:rsidRPr="00E22A57" w:rsidRDefault="007C5269" w:rsidP="00C00FA1">
            <w:pPr>
              <w:pStyle w:val="Arial9ptinterlignecourt"/>
              <w:ind w:left="0"/>
              <w:rPr>
                <w:rFonts w:ascii="Inter" w:eastAsia="Cambria" w:hAnsi="Inter"/>
                <w:color w:val="000000"/>
                <w:lang w:val="fr-FR" w:eastAsia="fr-FR"/>
              </w:rPr>
            </w:pPr>
          </w:p>
        </w:tc>
      </w:tr>
    </w:tbl>
    <w:p w14:paraId="22CF543C" w14:textId="77777777" w:rsidR="004A5712" w:rsidRPr="00E22A57" w:rsidRDefault="004A5712" w:rsidP="004A5712">
      <w:pPr>
        <w:spacing w:after="0"/>
        <w:jc w:val="center"/>
        <w:rPr>
          <w:rFonts w:ascii="Inter" w:hAnsi="Inter" w:cs="Arial"/>
          <w:b/>
          <w:sz w:val="18"/>
          <w:szCs w:val="18"/>
        </w:rPr>
      </w:pPr>
    </w:p>
    <w:p w14:paraId="06DF3979" w14:textId="77777777" w:rsidR="007E2E13" w:rsidRPr="00E22A57" w:rsidRDefault="007E2E13" w:rsidP="00970181">
      <w:pPr>
        <w:pStyle w:val="En-tte"/>
        <w:tabs>
          <w:tab w:val="clear" w:pos="4536"/>
          <w:tab w:val="left" w:leader="underscore" w:pos="4320"/>
          <w:tab w:val="left" w:leader="underscore" w:pos="9072"/>
        </w:tabs>
        <w:spacing w:after="120"/>
        <w:rPr>
          <w:rFonts w:ascii="Inter" w:hAnsi="Inter" w:cs="Arial"/>
          <w:b/>
          <w:sz w:val="18"/>
          <w:szCs w:val="18"/>
        </w:rPr>
      </w:pPr>
    </w:p>
    <w:p w14:paraId="3CAC88DC" w14:textId="77777777" w:rsidR="00447DAD" w:rsidRPr="00E22A57" w:rsidRDefault="00447DAD" w:rsidP="00970181">
      <w:pPr>
        <w:pStyle w:val="En-tte"/>
        <w:tabs>
          <w:tab w:val="clear" w:pos="4536"/>
          <w:tab w:val="left" w:leader="underscore" w:pos="4320"/>
          <w:tab w:val="left" w:leader="underscore" w:pos="9072"/>
        </w:tabs>
        <w:spacing w:after="120"/>
        <w:rPr>
          <w:rFonts w:ascii="Inter" w:hAnsi="Inter" w:cs="Arial"/>
          <w:b/>
          <w:sz w:val="18"/>
          <w:szCs w:val="18"/>
        </w:rPr>
      </w:pPr>
    </w:p>
    <w:p w14:paraId="420B38B6" w14:textId="77777777" w:rsidR="00447DAD" w:rsidRPr="00E22A57" w:rsidRDefault="00447DAD" w:rsidP="00447DAD">
      <w:pPr>
        <w:spacing w:after="0"/>
        <w:jc w:val="center"/>
        <w:rPr>
          <w:rFonts w:ascii="Inter" w:hAnsi="Inter" w:cs="Arial"/>
          <w:b/>
          <w:smallCaps/>
          <w:sz w:val="18"/>
          <w:szCs w:val="18"/>
        </w:rPr>
      </w:pPr>
      <w:r w:rsidRPr="00E22A57">
        <w:rPr>
          <w:rFonts w:ascii="Inter" w:hAnsi="Inter" w:cs="Arial"/>
          <w:b/>
          <w:smallCaps/>
          <w:sz w:val="18"/>
          <w:szCs w:val="18"/>
        </w:rPr>
        <w:t>REINSCRIPTION EN THESE</w:t>
      </w:r>
    </w:p>
    <w:p w14:paraId="438B8153" w14:textId="77777777" w:rsidR="00447DAD" w:rsidRPr="00E22A57" w:rsidRDefault="00447DAD" w:rsidP="00970181">
      <w:pPr>
        <w:pStyle w:val="En-tte"/>
        <w:tabs>
          <w:tab w:val="clear" w:pos="4536"/>
          <w:tab w:val="left" w:leader="underscore" w:pos="4320"/>
          <w:tab w:val="left" w:leader="underscore" w:pos="9072"/>
        </w:tabs>
        <w:spacing w:after="120"/>
        <w:rPr>
          <w:rFonts w:ascii="Inter" w:hAnsi="Inter" w:cs="Arial"/>
          <w:b/>
          <w:sz w:val="18"/>
          <w:szCs w:val="18"/>
        </w:rPr>
      </w:pPr>
    </w:p>
    <w:p w14:paraId="59ED1382" w14:textId="01B20713" w:rsidR="00E15F39" w:rsidRPr="00E22A57" w:rsidRDefault="00447DAD" w:rsidP="003E17B4">
      <w:pPr>
        <w:pStyle w:val="En-tte"/>
        <w:tabs>
          <w:tab w:val="clear" w:pos="4536"/>
          <w:tab w:val="left" w:leader="underscore" w:pos="4320"/>
          <w:tab w:val="left" w:leader="underscore" w:pos="9072"/>
        </w:tabs>
        <w:spacing w:after="120"/>
        <w:jc w:val="both"/>
        <w:rPr>
          <w:rFonts w:ascii="Inter" w:hAnsi="Inter" w:cs="Arial"/>
          <w:sz w:val="18"/>
          <w:szCs w:val="18"/>
        </w:rPr>
      </w:pPr>
      <w:r w:rsidRPr="00E22A57">
        <w:rPr>
          <w:rFonts w:ascii="Inter" w:hAnsi="Inter" w:cs="Arial"/>
          <w:b/>
          <w:sz w:val="18"/>
          <w:szCs w:val="18"/>
        </w:rPr>
        <w:t>Rappel des conditions de réinscription en thèse</w:t>
      </w:r>
      <w:r w:rsidRPr="00E22A57">
        <w:rPr>
          <w:rFonts w:ascii="Inter" w:hAnsi="Inter" w:cs="Arial"/>
          <w:sz w:val="18"/>
          <w:szCs w:val="18"/>
        </w:rPr>
        <w:t xml:space="preserve"> : </w:t>
      </w:r>
      <w:r w:rsidR="00BB5399" w:rsidRPr="00E22A57">
        <w:rPr>
          <w:rFonts w:ascii="Inter" w:hAnsi="Inter" w:cs="Arial"/>
          <w:sz w:val="18"/>
          <w:szCs w:val="18"/>
        </w:rPr>
        <w:t xml:space="preserve">l’établissement </w:t>
      </w:r>
      <w:r w:rsidRPr="00E22A57">
        <w:rPr>
          <w:rFonts w:ascii="Inter" w:hAnsi="Inter" w:cs="Arial"/>
          <w:sz w:val="18"/>
          <w:szCs w:val="18"/>
        </w:rPr>
        <w:t xml:space="preserve">s’engage conformément à la loi en vigueur à réinscrire </w:t>
      </w:r>
      <w:r w:rsidR="00BB5399" w:rsidRPr="00E22A57">
        <w:rPr>
          <w:rFonts w:ascii="Inter" w:hAnsi="Inter" w:cs="Arial"/>
          <w:sz w:val="18"/>
          <w:szCs w:val="18"/>
        </w:rPr>
        <w:t>l</w:t>
      </w:r>
      <w:r w:rsidR="00E22A57" w:rsidRPr="00E22A57">
        <w:rPr>
          <w:rFonts w:ascii="Inter" w:hAnsi="Inter" w:cs="Arial"/>
          <w:sz w:val="18"/>
          <w:szCs w:val="18"/>
        </w:rPr>
        <w:t>e</w:t>
      </w:r>
      <w:r w:rsidRPr="00E22A57">
        <w:rPr>
          <w:rFonts w:ascii="Inter" w:hAnsi="Inter" w:cs="Arial"/>
          <w:sz w:val="18"/>
          <w:szCs w:val="18"/>
        </w:rPr>
        <w:t xml:space="preserve"> doctorant dans l’année N+1 à la fin de la période de césure</w:t>
      </w:r>
      <w:r w:rsidR="007E4CE8" w:rsidRPr="00E22A57">
        <w:rPr>
          <w:rFonts w:ascii="Inter" w:hAnsi="Inter" w:cs="Arial"/>
          <w:sz w:val="18"/>
          <w:szCs w:val="18"/>
        </w:rPr>
        <w:t xml:space="preserve"> (pour le cas d’une césure d’1 an).</w:t>
      </w:r>
    </w:p>
    <w:p w14:paraId="77125191" w14:textId="4483BAED" w:rsidR="007E2E13" w:rsidRPr="00E22A57" w:rsidRDefault="00076322" w:rsidP="003E17B4">
      <w:pPr>
        <w:pStyle w:val="En-tte"/>
        <w:tabs>
          <w:tab w:val="clear" w:pos="4536"/>
          <w:tab w:val="left" w:leader="underscore" w:pos="4320"/>
          <w:tab w:val="left" w:leader="underscore" w:pos="9072"/>
        </w:tabs>
        <w:spacing w:after="120"/>
        <w:jc w:val="both"/>
        <w:rPr>
          <w:rFonts w:ascii="Inter" w:hAnsi="Inter" w:cs="Arial"/>
          <w:sz w:val="18"/>
          <w:szCs w:val="18"/>
        </w:rPr>
      </w:pPr>
      <w:r w:rsidRPr="00E22A57">
        <w:rPr>
          <w:rFonts w:ascii="Inter" w:hAnsi="Inter" w:cs="Arial"/>
          <w:sz w:val="18"/>
          <w:szCs w:val="18"/>
          <w:u w:val="single"/>
        </w:rPr>
        <w:t>À</w:t>
      </w:r>
      <w:r w:rsidR="0018416D" w:rsidRPr="00E22A57">
        <w:rPr>
          <w:rFonts w:ascii="Inter" w:hAnsi="Inter" w:cs="Arial"/>
          <w:sz w:val="18"/>
          <w:szCs w:val="18"/>
          <w:u w:val="single"/>
        </w:rPr>
        <w:t xml:space="preserve"> la fin de la période de césure, il</w:t>
      </w:r>
      <w:r w:rsidR="00E15F39" w:rsidRPr="00E22A57">
        <w:rPr>
          <w:rFonts w:ascii="Inter" w:hAnsi="Inter" w:cs="Arial"/>
          <w:sz w:val="18"/>
          <w:szCs w:val="18"/>
          <w:u w:val="single"/>
        </w:rPr>
        <w:t xml:space="preserve"> appartient au doctorant d’effectuer les démarches administratives de réinscription dans l’établissement où </w:t>
      </w:r>
      <w:r w:rsidR="00BB5399" w:rsidRPr="00E22A57">
        <w:rPr>
          <w:rFonts w:ascii="Inter" w:hAnsi="Inter" w:cs="Arial"/>
          <w:sz w:val="18"/>
          <w:szCs w:val="18"/>
          <w:u w:val="single"/>
        </w:rPr>
        <w:t>il</w:t>
      </w:r>
      <w:r w:rsidR="00E22A57" w:rsidRPr="00E22A57">
        <w:rPr>
          <w:rFonts w:ascii="Inter" w:hAnsi="Inter" w:cs="Arial"/>
          <w:sz w:val="18"/>
          <w:szCs w:val="18"/>
          <w:u w:val="single"/>
        </w:rPr>
        <w:t xml:space="preserve"> </w:t>
      </w:r>
      <w:r w:rsidR="00E15F39" w:rsidRPr="00E22A57">
        <w:rPr>
          <w:rFonts w:ascii="Inter" w:hAnsi="Inter" w:cs="Arial"/>
          <w:sz w:val="18"/>
          <w:szCs w:val="18"/>
          <w:u w:val="single"/>
        </w:rPr>
        <w:t>effectue sa thèse</w:t>
      </w:r>
      <w:r w:rsidR="00E15F39" w:rsidRPr="00E22A57">
        <w:rPr>
          <w:rFonts w:ascii="Inter" w:hAnsi="Inter" w:cs="Arial"/>
          <w:sz w:val="18"/>
          <w:szCs w:val="18"/>
        </w:rPr>
        <w:t>.</w:t>
      </w:r>
    </w:p>
    <w:p w14:paraId="14D024BC" w14:textId="77777777" w:rsidR="007E2E13" w:rsidRPr="00E22A57" w:rsidRDefault="007E2E13" w:rsidP="00970181">
      <w:pPr>
        <w:pStyle w:val="En-tte"/>
        <w:tabs>
          <w:tab w:val="clear" w:pos="4536"/>
          <w:tab w:val="left" w:leader="underscore" w:pos="4320"/>
          <w:tab w:val="left" w:leader="underscore" w:pos="9072"/>
        </w:tabs>
        <w:spacing w:after="120"/>
        <w:rPr>
          <w:rFonts w:ascii="Inter" w:hAnsi="Inter" w:cs="Arial"/>
          <w:sz w:val="18"/>
          <w:szCs w:val="18"/>
        </w:rPr>
      </w:pPr>
    </w:p>
    <w:p w14:paraId="101DF9EC" w14:textId="77777777" w:rsidR="004D2C6A" w:rsidRPr="00E22A57" w:rsidRDefault="004D2C6A" w:rsidP="00AC3FBC">
      <w:pPr>
        <w:pStyle w:val="En-tte"/>
        <w:tabs>
          <w:tab w:val="clear" w:pos="4536"/>
          <w:tab w:val="left" w:leader="underscore" w:pos="4320"/>
          <w:tab w:val="left" w:leader="underscore" w:pos="9072"/>
        </w:tabs>
        <w:spacing w:after="120"/>
        <w:rPr>
          <w:rFonts w:ascii="Inter" w:hAnsi="Inter" w:cs="Arial"/>
          <w:b/>
          <w:sz w:val="18"/>
          <w:szCs w:val="18"/>
        </w:rPr>
      </w:pPr>
    </w:p>
    <w:p w14:paraId="690979FF" w14:textId="77777777" w:rsidR="007E2E13" w:rsidRPr="00E22A57" w:rsidRDefault="007E2E13" w:rsidP="00AC3FBC">
      <w:pPr>
        <w:pStyle w:val="En-tte"/>
        <w:tabs>
          <w:tab w:val="clear" w:pos="4536"/>
          <w:tab w:val="left" w:leader="underscore" w:pos="4320"/>
          <w:tab w:val="left" w:leader="underscore" w:pos="9072"/>
        </w:tabs>
        <w:spacing w:after="120"/>
        <w:rPr>
          <w:rFonts w:ascii="Inter" w:hAnsi="Inter" w:cs="Arial"/>
          <w:b/>
          <w:sz w:val="18"/>
          <w:szCs w:val="18"/>
        </w:rPr>
      </w:pPr>
    </w:p>
    <w:p w14:paraId="2B9A0C5F" w14:textId="77777777" w:rsidR="00E966F1" w:rsidRPr="00E22A57" w:rsidRDefault="00E966F1" w:rsidP="00AC3FBC">
      <w:pPr>
        <w:pStyle w:val="En-tte"/>
        <w:tabs>
          <w:tab w:val="clear" w:pos="4536"/>
          <w:tab w:val="left" w:leader="underscore" w:pos="4320"/>
          <w:tab w:val="left" w:leader="underscore" w:pos="9072"/>
        </w:tabs>
        <w:spacing w:after="120"/>
        <w:rPr>
          <w:rFonts w:ascii="Inter" w:hAnsi="Inter" w:cs="Arial"/>
          <w:b/>
          <w:sz w:val="18"/>
          <w:szCs w:val="18"/>
        </w:rPr>
      </w:pPr>
    </w:p>
    <w:p w14:paraId="4FD95F18" w14:textId="77777777" w:rsidR="00E966F1" w:rsidRPr="00E22A57" w:rsidRDefault="00E966F1" w:rsidP="00E966F1">
      <w:pPr>
        <w:rPr>
          <w:rFonts w:ascii="Inter" w:hAnsi="Inter"/>
          <w:sz w:val="18"/>
          <w:szCs w:val="18"/>
        </w:rPr>
      </w:pPr>
    </w:p>
    <w:p w14:paraId="6121F99A" w14:textId="77777777" w:rsidR="00E966F1" w:rsidRPr="00E22A57" w:rsidRDefault="00E966F1" w:rsidP="00E966F1">
      <w:pPr>
        <w:rPr>
          <w:rFonts w:ascii="Inter" w:hAnsi="Inter"/>
          <w:sz w:val="18"/>
          <w:szCs w:val="18"/>
        </w:rPr>
      </w:pPr>
    </w:p>
    <w:p w14:paraId="6F7179A3" w14:textId="77777777" w:rsidR="00E966F1" w:rsidRPr="00E22A57" w:rsidRDefault="00E966F1" w:rsidP="00E966F1">
      <w:pPr>
        <w:rPr>
          <w:rFonts w:ascii="Inter" w:hAnsi="Inter"/>
          <w:sz w:val="18"/>
          <w:szCs w:val="18"/>
        </w:rPr>
      </w:pPr>
    </w:p>
    <w:p w14:paraId="6F54433F" w14:textId="77777777" w:rsidR="00E966F1" w:rsidRPr="00E22A57" w:rsidRDefault="00E966F1" w:rsidP="00E966F1">
      <w:pPr>
        <w:rPr>
          <w:rFonts w:ascii="Inter" w:hAnsi="Inter"/>
          <w:sz w:val="18"/>
          <w:szCs w:val="18"/>
        </w:rPr>
      </w:pPr>
    </w:p>
    <w:p w14:paraId="0EA4AA6C" w14:textId="77777777" w:rsidR="00E966F1" w:rsidRPr="00E22A57" w:rsidRDefault="00E966F1" w:rsidP="00E966F1">
      <w:pPr>
        <w:rPr>
          <w:rFonts w:ascii="Inter" w:hAnsi="Inter"/>
          <w:sz w:val="18"/>
          <w:szCs w:val="18"/>
        </w:rPr>
      </w:pPr>
    </w:p>
    <w:p w14:paraId="5E2A9F50" w14:textId="77777777" w:rsidR="00E966F1" w:rsidRPr="00E22A57" w:rsidRDefault="00E966F1" w:rsidP="00E966F1">
      <w:pPr>
        <w:rPr>
          <w:rFonts w:ascii="Inter" w:hAnsi="Inter"/>
          <w:sz w:val="18"/>
          <w:szCs w:val="18"/>
        </w:rPr>
      </w:pPr>
    </w:p>
    <w:p w14:paraId="242EB51A" w14:textId="77777777" w:rsidR="00E966F1" w:rsidRPr="00E22A57" w:rsidRDefault="00E966F1" w:rsidP="00E966F1">
      <w:pPr>
        <w:rPr>
          <w:rFonts w:ascii="Inter" w:hAnsi="Inter"/>
          <w:sz w:val="18"/>
          <w:szCs w:val="18"/>
        </w:rPr>
      </w:pPr>
    </w:p>
    <w:p w14:paraId="2EE675A5" w14:textId="77777777" w:rsidR="007E2E13" w:rsidRPr="00E966F1" w:rsidRDefault="007E2E13" w:rsidP="00E966F1">
      <w:pPr>
        <w:jc w:val="right"/>
      </w:pPr>
    </w:p>
    <w:sectPr w:rsidR="007E2E13" w:rsidRPr="00E966F1" w:rsidSect="00462B30">
      <w:footerReference w:type="default" r:id="rId9"/>
      <w:pgSz w:w="11900" w:h="16840"/>
      <w:pgMar w:top="284" w:right="418" w:bottom="284" w:left="720" w:header="709" w:footer="2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90A0A" w14:textId="77777777" w:rsidR="00666F1C" w:rsidRDefault="00666F1C" w:rsidP="009032B3">
      <w:r>
        <w:separator/>
      </w:r>
    </w:p>
  </w:endnote>
  <w:endnote w:type="continuationSeparator" w:id="0">
    <w:p w14:paraId="36F3F6F4" w14:textId="77777777" w:rsidR="00666F1C" w:rsidRDefault="00666F1C" w:rsidP="0090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Inter">
    <w:altName w:val="Calibri"/>
    <w:charset w:val="00"/>
    <w:family w:val="auto"/>
    <w:pitch w:val="variable"/>
    <w:sig w:usb0="E00002FF" w:usb1="1200A1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360F" w14:textId="77777777" w:rsidR="00520A75" w:rsidRPr="004F7BF8" w:rsidRDefault="00154151" w:rsidP="004D2C6A">
    <w:pPr>
      <w:pStyle w:val="Pieddepage"/>
      <w:rPr>
        <w:sz w:val="16"/>
        <w:szCs w:val="16"/>
      </w:rPr>
    </w:pPr>
    <w:r>
      <w:rPr>
        <w:sz w:val="16"/>
        <w:szCs w:val="16"/>
      </w:rPr>
      <w:t xml:space="preserve">Page </w:t>
    </w:r>
    <w:r w:rsidRPr="00154151">
      <w:rPr>
        <w:sz w:val="16"/>
        <w:szCs w:val="16"/>
      </w:rPr>
      <w:fldChar w:fldCharType="begin"/>
    </w:r>
    <w:r w:rsidRPr="00154151">
      <w:rPr>
        <w:sz w:val="16"/>
        <w:szCs w:val="16"/>
      </w:rPr>
      <w:instrText>PAGE   \* MERGEFORMAT</w:instrText>
    </w:r>
    <w:r w:rsidRPr="00154151">
      <w:rPr>
        <w:sz w:val="16"/>
        <w:szCs w:val="16"/>
      </w:rPr>
      <w:fldChar w:fldCharType="separate"/>
    </w:r>
    <w:r w:rsidR="00F7266C">
      <w:rPr>
        <w:noProof/>
        <w:sz w:val="16"/>
        <w:szCs w:val="16"/>
      </w:rPr>
      <w:t>2</w:t>
    </w:r>
    <w:r w:rsidRPr="00154151">
      <w:rPr>
        <w:sz w:val="16"/>
        <w:szCs w:val="16"/>
      </w:rPr>
      <w:fldChar w:fldCharType="end"/>
    </w:r>
    <w:r>
      <w:rPr>
        <w:sz w:val="16"/>
        <w:szCs w:val="16"/>
      </w:rPr>
      <w:t>/3</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6DC19" w14:textId="77777777" w:rsidR="00666F1C" w:rsidRDefault="00666F1C" w:rsidP="009032B3">
      <w:r>
        <w:separator/>
      </w:r>
    </w:p>
  </w:footnote>
  <w:footnote w:type="continuationSeparator" w:id="0">
    <w:p w14:paraId="69703E4E" w14:textId="77777777" w:rsidR="00666F1C" w:rsidRDefault="00666F1C" w:rsidP="00903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0A8"/>
    <w:multiLevelType w:val="hybridMultilevel"/>
    <w:tmpl w:val="2E92149E"/>
    <w:lvl w:ilvl="0" w:tplc="21565932">
      <w:numFmt w:val="bullet"/>
      <w:lvlText w:val="-"/>
      <w:lvlJc w:val="left"/>
      <w:pPr>
        <w:ind w:left="1065" w:hanging="360"/>
      </w:pPr>
      <w:rPr>
        <w:rFonts w:ascii="Calibri" w:eastAsia="Arial"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 w15:restartNumberingAfterBreak="0">
    <w:nsid w:val="760D1D53"/>
    <w:multiLevelType w:val="multilevel"/>
    <w:tmpl w:val="4138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448"/>
    <w:rsid w:val="00004A91"/>
    <w:rsid w:val="00005AE9"/>
    <w:rsid w:val="000337C1"/>
    <w:rsid w:val="00072479"/>
    <w:rsid w:val="00076322"/>
    <w:rsid w:val="000A56C4"/>
    <w:rsid w:val="000B6DE5"/>
    <w:rsid w:val="000D7562"/>
    <w:rsid w:val="000E5BDA"/>
    <w:rsid w:val="000E60EE"/>
    <w:rsid w:val="000E7299"/>
    <w:rsid w:val="000F7FF9"/>
    <w:rsid w:val="0011598F"/>
    <w:rsid w:val="00132423"/>
    <w:rsid w:val="001330A2"/>
    <w:rsid w:val="00154151"/>
    <w:rsid w:val="00166368"/>
    <w:rsid w:val="00166F42"/>
    <w:rsid w:val="001756FB"/>
    <w:rsid w:val="0018416D"/>
    <w:rsid w:val="0018489E"/>
    <w:rsid w:val="001925A8"/>
    <w:rsid w:val="001A51FD"/>
    <w:rsid w:val="001B4569"/>
    <w:rsid w:val="001E4FC2"/>
    <w:rsid w:val="001E56E0"/>
    <w:rsid w:val="001F577F"/>
    <w:rsid w:val="0025784E"/>
    <w:rsid w:val="00257E8A"/>
    <w:rsid w:val="00276AD7"/>
    <w:rsid w:val="0028188B"/>
    <w:rsid w:val="00282D65"/>
    <w:rsid w:val="00291F9E"/>
    <w:rsid w:val="00292942"/>
    <w:rsid w:val="002A241F"/>
    <w:rsid w:val="002A3551"/>
    <w:rsid w:val="002B4338"/>
    <w:rsid w:val="002C277B"/>
    <w:rsid w:val="002C5651"/>
    <w:rsid w:val="002D0B51"/>
    <w:rsid w:val="002D212D"/>
    <w:rsid w:val="002F2FBC"/>
    <w:rsid w:val="002F3C14"/>
    <w:rsid w:val="002F7F90"/>
    <w:rsid w:val="003118CA"/>
    <w:rsid w:val="00325B45"/>
    <w:rsid w:val="00336433"/>
    <w:rsid w:val="003374FA"/>
    <w:rsid w:val="00354279"/>
    <w:rsid w:val="003562EB"/>
    <w:rsid w:val="00357CAA"/>
    <w:rsid w:val="00361500"/>
    <w:rsid w:val="003649DB"/>
    <w:rsid w:val="00366E8F"/>
    <w:rsid w:val="0036798E"/>
    <w:rsid w:val="00375E23"/>
    <w:rsid w:val="00380A7B"/>
    <w:rsid w:val="00382EB3"/>
    <w:rsid w:val="00392382"/>
    <w:rsid w:val="00394D66"/>
    <w:rsid w:val="003978F9"/>
    <w:rsid w:val="003A0A2F"/>
    <w:rsid w:val="003B3786"/>
    <w:rsid w:val="003D1DD8"/>
    <w:rsid w:val="003D1F0C"/>
    <w:rsid w:val="003D2DB7"/>
    <w:rsid w:val="003E17B4"/>
    <w:rsid w:val="003E6EF8"/>
    <w:rsid w:val="0040162D"/>
    <w:rsid w:val="00420716"/>
    <w:rsid w:val="0042361D"/>
    <w:rsid w:val="00436713"/>
    <w:rsid w:val="00441258"/>
    <w:rsid w:val="00444B27"/>
    <w:rsid w:val="00447429"/>
    <w:rsid w:val="00447DAD"/>
    <w:rsid w:val="0045651E"/>
    <w:rsid w:val="00462035"/>
    <w:rsid w:val="00462B30"/>
    <w:rsid w:val="00466317"/>
    <w:rsid w:val="004753A7"/>
    <w:rsid w:val="00491B15"/>
    <w:rsid w:val="004A0969"/>
    <w:rsid w:val="004A473A"/>
    <w:rsid w:val="004A5712"/>
    <w:rsid w:val="004A5FB2"/>
    <w:rsid w:val="004C45B0"/>
    <w:rsid w:val="004C70E4"/>
    <w:rsid w:val="004D2C6A"/>
    <w:rsid w:val="004E36AC"/>
    <w:rsid w:val="004E4E39"/>
    <w:rsid w:val="004E6316"/>
    <w:rsid w:val="004F0B68"/>
    <w:rsid w:val="004F7BF8"/>
    <w:rsid w:val="005167B9"/>
    <w:rsid w:val="00520A75"/>
    <w:rsid w:val="00522D5E"/>
    <w:rsid w:val="0053589C"/>
    <w:rsid w:val="00542F09"/>
    <w:rsid w:val="00546DAF"/>
    <w:rsid w:val="00583003"/>
    <w:rsid w:val="005850D0"/>
    <w:rsid w:val="00587E26"/>
    <w:rsid w:val="005C3A3D"/>
    <w:rsid w:val="005C4003"/>
    <w:rsid w:val="005D3A2C"/>
    <w:rsid w:val="005D46C3"/>
    <w:rsid w:val="005D7A4F"/>
    <w:rsid w:val="005E7E82"/>
    <w:rsid w:val="005F2447"/>
    <w:rsid w:val="00600233"/>
    <w:rsid w:val="006100A0"/>
    <w:rsid w:val="006375FF"/>
    <w:rsid w:val="006378A7"/>
    <w:rsid w:val="006419D9"/>
    <w:rsid w:val="006465FE"/>
    <w:rsid w:val="00653014"/>
    <w:rsid w:val="006600B0"/>
    <w:rsid w:val="00666F1C"/>
    <w:rsid w:val="006737CE"/>
    <w:rsid w:val="0067419B"/>
    <w:rsid w:val="006803E0"/>
    <w:rsid w:val="006B3721"/>
    <w:rsid w:val="006B37BE"/>
    <w:rsid w:val="006B625E"/>
    <w:rsid w:val="006D1C2C"/>
    <w:rsid w:val="006D688C"/>
    <w:rsid w:val="006D709E"/>
    <w:rsid w:val="006F335A"/>
    <w:rsid w:val="006F46D1"/>
    <w:rsid w:val="00711EF7"/>
    <w:rsid w:val="0072198D"/>
    <w:rsid w:val="00722638"/>
    <w:rsid w:val="0072560A"/>
    <w:rsid w:val="00735740"/>
    <w:rsid w:val="00743AA7"/>
    <w:rsid w:val="00747B78"/>
    <w:rsid w:val="00753A20"/>
    <w:rsid w:val="00765B4E"/>
    <w:rsid w:val="00787F75"/>
    <w:rsid w:val="007961AB"/>
    <w:rsid w:val="007B119B"/>
    <w:rsid w:val="007C5269"/>
    <w:rsid w:val="007D1DA0"/>
    <w:rsid w:val="007E2BE2"/>
    <w:rsid w:val="007E2E13"/>
    <w:rsid w:val="007E4CE8"/>
    <w:rsid w:val="008069E1"/>
    <w:rsid w:val="00806AFB"/>
    <w:rsid w:val="0081112F"/>
    <w:rsid w:val="00811295"/>
    <w:rsid w:val="00811572"/>
    <w:rsid w:val="00820527"/>
    <w:rsid w:val="00820959"/>
    <w:rsid w:val="00823853"/>
    <w:rsid w:val="00826CC1"/>
    <w:rsid w:val="00832C30"/>
    <w:rsid w:val="00840D59"/>
    <w:rsid w:val="00855E90"/>
    <w:rsid w:val="008562B1"/>
    <w:rsid w:val="00856C4C"/>
    <w:rsid w:val="00864A36"/>
    <w:rsid w:val="00864FAC"/>
    <w:rsid w:val="00871453"/>
    <w:rsid w:val="0087342C"/>
    <w:rsid w:val="008806A2"/>
    <w:rsid w:val="0089052D"/>
    <w:rsid w:val="008C2DF0"/>
    <w:rsid w:val="008D5F4A"/>
    <w:rsid w:val="008F313C"/>
    <w:rsid w:val="009032B3"/>
    <w:rsid w:val="00905440"/>
    <w:rsid w:val="009224EE"/>
    <w:rsid w:val="0092424F"/>
    <w:rsid w:val="009249A4"/>
    <w:rsid w:val="00927C39"/>
    <w:rsid w:val="00946697"/>
    <w:rsid w:val="00946B1B"/>
    <w:rsid w:val="00956DBE"/>
    <w:rsid w:val="00970181"/>
    <w:rsid w:val="009711FE"/>
    <w:rsid w:val="00971A5E"/>
    <w:rsid w:val="00981917"/>
    <w:rsid w:val="009A1AF7"/>
    <w:rsid w:val="009A4839"/>
    <w:rsid w:val="009B2709"/>
    <w:rsid w:val="009B5967"/>
    <w:rsid w:val="009C4E5F"/>
    <w:rsid w:val="009C680E"/>
    <w:rsid w:val="009D094B"/>
    <w:rsid w:val="009D7887"/>
    <w:rsid w:val="009E7E96"/>
    <w:rsid w:val="009F1B8A"/>
    <w:rsid w:val="009F2542"/>
    <w:rsid w:val="009F2D54"/>
    <w:rsid w:val="00A0143C"/>
    <w:rsid w:val="00A20B0B"/>
    <w:rsid w:val="00A45F48"/>
    <w:rsid w:val="00A52775"/>
    <w:rsid w:val="00A6401E"/>
    <w:rsid w:val="00A65EC6"/>
    <w:rsid w:val="00A66F69"/>
    <w:rsid w:val="00A734EF"/>
    <w:rsid w:val="00A86A0E"/>
    <w:rsid w:val="00A87D60"/>
    <w:rsid w:val="00A927CB"/>
    <w:rsid w:val="00AA46F4"/>
    <w:rsid w:val="00AC3FBC"/>
    <w:rsid w:val="00AC617A"/>
    <w:rsid w:val="00AC6B40"/>
    <w:rsid w:val="00AD3757"/>
    <w:rsid w:val="00AD7931"/>
    <w:rsid w:val="00AE04EC"/>
    <w:rsid w:val="00AE1387"/>
    <w:rsid w:val="00AE2D5B"/>
    <w:rsid w:val="00B01636"/>
    <w:rsid w:val="00B0768C"/>
    <w:rsid w:val="00B122FA"/>
    <w:rsid w:val="00B2183D"/>
    <w:rsid w:val="00B241E3"/>
    <w:rsid w:val="00B247E0"/>
    <w:rsid w:val="00B25FEF"/>
    <w:rsid w:val="00B33B88"/>
    <w:rsid w:val="00B44178"/>
    <w:rsid w:val="00B47F67"/>
    <w:rsid w:val="00B55DA6"/>
    <w:rsid w:val="00B728B2"/>
    <w:rsid w:val="00B81522"/>
    <w:rsid w:val="00B926A3"/>
    <w:rsid w:val="00B961D6"/>
    <w:rsid w:val="00BA0F34"/>
    <w:rsid w:val="00BB43B5"/>
    <w:rsid w:val="00BB5399"/>
    <w:rsid w:val="00BB6059"/>
    <w:rsid w:val="00BC0E2F"/>
    <w:rsid w:val="00BC26A1"/>
    <w:rsid w:val="00BC38DA"/>
    <w:rsid w:val="00BD041C"/>
    <w:rsid w:val="00BE5DDB"/>
    <w:rsid w:val="00BE6222"/>
    <w:rsid w:val="00BF1736"/>
    <w:rsid w:val="00C00FA1"/>
    <w:rsid w:val="00C02530"/>
    <w:rsid w:val="00C54040"/>
    <w:rsid w:val="00C67AAA"/>
    <w:rsid w:val="00C73236"/>
    <w:rsid w:val="00C93C4D"/>
    <w:rsid w:val="00CB0A29"/>
    <w:rsid w:val="00CB1977"/>
    <w:rsid w:val="00CB6923"/>
    <w:rsid w:val="00CC7138"/>
    <w:rsid w:val="00CD379B"/>
    <w:rsid w:val="00CD7574"/>
    <w:rsid w:val="00CF2E49"/>
    <w:rsid w:val="00CF3D09"/>
    <w:rsid w:val="00CF4D36"/>
    <w:rsid w:val="00D021C6"/>
    <w:rsid w:val="00D13A2B"/>
    <w:rsid w:val="00D17864"/>
    <w:rsid w:val="00D27F7F"/>
    <w:rsid w:val="00D44134"/>
    <w:rsid w:val="00D44446"/>
    <w:rsid w:val="00D5267C"/>
    <w:rsid w:val="00D53140"/>
    <w:rsid w:val="00D543B2"/>
    <w:rsid w:val="00D64CFB"/>
    <w:rsid w:val="00D80FFA"/>
    <w:rsid w:val="00D87BED"/>
    <w:rsid w:val="00D93D77"/>
    <w:rsid w:val="00DA3E96"/>
    <w:rsid w:val="00DA4109"/>
    <w:rsid w:val="00DA68BF"/>
    <w:rsid w:val="00DA76D9"/>
    <w:rsid w:val="00DB6F02"/>
    <w:rsid w:val="00DC4EE3"/>
    <w:rsid w:val="00DC7939"/>
    <w:rsid w:val="00DD037C"/>
    <w:rsid w:val="00DD0C0A"/>
    <w:rsid w:val="00DD146D"/>
    <w:rsid w:val="00DE0E9A"/>
    <w:rsid w:val="00DE41B0"/>
    <w:rsid w:val="00DE4F0E"/>
    <w:rsid w:val="00DF0EFA"/>
    <w:rsid w:val="00DF3D25"/>
    <w:rsid w:val="00E019FB"/>
    <w:rsid w:val="00E04222"/>
    <w:rsid w:val="00E12797"/>
    <w:rsid w:val="00E13AEF"/>
    <w:rsid w:val="00E15F39"/>
    <w:rsid w:val="00E22A57"/>
    <w:rsid w:val="00E25448"/>
    <w:rsid w:val="00E31713"/>
    <w:rsid w:val="00E33F5F"/>
    <w:rsid w:val="00E43183"/>
    <w:rsid w:val="00E43E85"/>
    <w:rsid w:val="00E53EDD"/>
    <w:rsid w:val="00E55BF6"/>
    <w:rsid w:val="00E60FD9"/>
    <w:rsid w:val="00E81A93"/>
    <w:rsid w:val="00E94CDC"/>
    <w:rsid w:val="00E966F1"/>
    <w:rsid w:val="00E96ACD"/>
    <w:rsid w:val="00EA479C"/>
    <w:rsid w:val="00EA77D0"/>
    <w:rsid w:val="00EB151E"/>
    <w:rsid w:val="00EC463B"/>
    <w:rsid w:val="00ED51E1"/>
    <w:rsid w:val="00ED75DA"/>
    <w:rsid w:val="00EF7964"/>
    <w:rsid w:val="00F125BE"/>
    <w:rsid w:val="00F32FD2"/>
    <w:rsid w:val="00F44224"/>
    <w:rsid w:val="00F56D21"/>
    <w:rsid w:val="00F65973"/>
    <w:rsid w:val="00F7266C"/>
    <w:rsid w:val="00F92620"/>
    <w:rsid w:val="00F9327B"/>
    <w:rsid w:val="00FC3FA4"/>
    <w:rsid w:val="00FC6F09"/>
    <w:rsid w:val="00FE070B"/>
    <w:rsid w:val="00FE2A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05B5DD"/>
  <w14:defaultImageDpi w14:val="300"/>
  <w15:chartTrackingRefBased/>
  <w15:docId w15:val="{9842F9CA-8CF1-4BAB-8CB7-7EE9B14C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PGothic" w:hAnsi="Arial"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89E"/>
    <w:pPr>
      <w:spacing w:after="200"/>
    </w:pPr>
    <w:rPr>
      <w:color w:val="000000"/>
      <w:sz w:val="22"/>
      <w:szCs w:val="22"/>
    </w:rPr>
  </w:style>
  <w:style w:type="paragraph" w:styleId="Titre1">
    <w:name w:val="heading 1"/>
    <w:basedOn w:val="Normal"/>
    <w:link w:val="Titre1Car"/>
    <w:uiPriority w:val="9"/>
    <w:qFormat/>
    <w:rsid w:val="008F313C"/>
    <w:pPr>
      <w:spacing w:before="100" w:beforeAutospacing="1" w:after="100" w:afterAutospacing="1"/>
      <w:outlineLvl w:val="0"/>
    </w:pPr>
    <w:rPr>
      <w:rFonts w:ascii="Times New Roman" w:eastAsia="Times New Roman" w:hAnsi="Times New Roman"/>
      <w:b/>
      <w:bCs/>
      <w:kern w:val="36"/>
      <w:sz w:val="48"/>
      <w:szCs w:val="48"/>
    </w:rPr>
  </w:style>
  <w:style w:type="paragraph" w:styleId="Titre2">
    <w:name w:val="heading 2"/>
    <w:basedOn w:val="Normal"/>
    <w:next w:val="Normal"/>
    <w:link w:val="Titre2Car"/>
    <w:uiPriority w:val="9"/>
    <w:qFormat/>
    <w:rsid w:val="00E81A93"/>
    <w:pPr>
      <w:keepNext/>
      <w:keepLines/>
      <w:spacing w:before="200"/>
      <w:outlineLvl w:val="1"/>
    </w:pPr>
    <w:rPr>
      <w:b/>
      <w:bCs/>
      <w:sz w:val="26"/>
      <w:szCs w:val="26"/>
    </w:rPr>
  </w:style>
  <w:style w:type="paragraph" w:styleId="Titre3">
    <w:name w:val="heading 3"/>
    <w:basedOn w:val="Normal"/>
    <w:next w:val="Normal"/>
    <w:link w:val="Titre3Car"/>
    <w:uiPriority w:val="9"/>
    <w:qFormat/>
    <w:rsid w:val="00E81A93"/>
    <w:pPr>
      <w:keepNext/>
      <w:keepLines/>
      <w:spacing w:before="200"/>
      <w:outlineLvl w:val="2"/>
    </w:pPr>
    <w:rPr>
      <w:b/>
      <w:bCs/>
    </w:rPr>
  </w:style>
  <w:style w:type="paragraph" w:styleId="Titre4">
    <w:name w:val="heading 4"/>
    <w:basedOn w:val="Normal"/>
    <w:next w:val="Normal"/>
    <w:link w:val="Titre4Car"/>
    <w:uiPriority w:val="9"/>
    <w:qFormat/>
    <w:rsid w:val="00E25448"/>
    <w:pPr>
      <w:keepNext/>
      <w:keepLines/>
      <w:spacing w:before="200" w:after="0"/>
      <w:outlineLvl w:val="3"/>
    </w:pPr>
    <w:rPr>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465FE"/>
    <w:rPr>
      <w:rFonts w:ascii="Lucida Grande" w:hAnsi="Lucida Grande"/>
      <w:sz w:val="18"/>
      <w:szCs w:val="18"/>
    </w:rPr>
  </w:style>
  <w:style w:type="character" w:customStyle="1" w:styleId="TextedebullesCar">
    <w:name w:val="Texte de bulles Car"/>
    <w:link w:val="Textedebulles"/>
    <w:uiPriority w:val="99"/>
    <w:semiHidden/>
    <w:rsid w:val="006465FE"/>
    <w:rPr>
      <w:rFonts w:ascii="Lucida Grande" w:hAnsi="Lucida Grande"/>
      <w:sz w:val="18"/>
      <w:szCs w:val="18"/>
    </w:rPr>
  </w:style>
  <w:style w:type="paragraph" w:styleId="En-tte">
    <w:name w:val="header"/>
    <w:basedOn w:val="Normal"/>
    <w:link w:val="En-tteCar"/>
    <w:unhideWhenUsed/>
    <w:rsid w:val="009032B3"/>
    <w:pPr>
      <w:tabs>
        <w:tab w:val="center" w:pos="4536"/>
        <w:tab w:val="right" w:pos="9072"/>
      </w:tabs>
    </w:pPr>
  </w:style>
  <w:style w:type="character" w:customStyle="1" w:styleId="En-tteCar">
    <w:name w:val="En-tête Car"/>
    <w:basedOn w:val="Policepardfaut"/>
    <w:link w:val="En-tte"/>
    <w:uiPriority w:val="99"/>
    <w:rsid w:val="009032B3"/>
  </w:style>
  <w:style w:type="paragraph" w:styleId="Pieddepage">
    <w:name w:val="footer"/>
    <w:basedOn w:val="Normal"/>
    <w:link w:val="PieddepageCar"/>
    <w:uiPriority w:val="99"/>
    <w:unhideWhenUsed/>
    <w:rsid w:val="009032B3"/>
    <w:pPr>
      <w:tabs>
        <w:tab w:val="center" w:pos="4536"/>
        <w:tab w:val="right" w:pos="9072"/>
      </w:tabs>
    </w:pPr>
  </w:style>
  <w:style w:type="character" w:customStyle="1" w:styleId="PieddepageCar">
    <w:name w:val="Pied de page Car"/>
    <w:basedOn w:val="Policepardfaut"/>
    <w:link w:val="Pieddepage"/>
    <w:uiPriority w:val="99"/>
    <w:rsid w:val="009032B3"/>
  </w:style>
  <w:style w:type="character" w:customStyle="1" w:styleId="Titre1Car">
    <w:name w:val="Titre 1 Car"/>
    <w:link w:val="Titre1"/>
    <w:uiPriority w:val="9"/>
    <w:semiHidden/>
    <w:rsid w:val="0018489E"/>
    <w:rPr>
      <w:rFonts w:ascii="Times New Roman" w:eastAsia="Times New Roman" w:hAnsi="Times New Roman" w:cs="Times New Roman"/>
      <w:b/>
      <w:bCs/>
      <w:color w:val="000000"/>
      <w:kern w:val="36"/>
      <w:sz w:val="48"/>
      <w:szCs w:val="48"/>
    </w:rPr>
  </w:style>
  <w:style w:type="character" w:customStyle="1" w:styleId="Titre2Car">
    <w:name w:val="Titre 2 Car"/>
    <w:link w:val="Titre2"/>
    <w:uiPriority w:val="9"/>
    <w:semiHidden/>
    <w:rsid w:val="0018489E"/>
    <w:rPr>
      <w:rFonts w:ascii="Arial" w:eastAsia="MS PGothic" w:hAnsi="Arial"/>
      <w:b/>
      <w:bCs/>
      <w:color w:val="000000"/>
      <w:sz w:val="26"/>
      <w:szCs w:val="26"/>
    </w:rPr>
  </w:style>
  <w:style w:type="paragraph" w:customStyle="1" w:styleId="Tramecouleur-Accent11">
    <w:name w:val="Trame couleur - Accent 11"/>
    <w:hidden/>
    <w:uiPriority w:val="99"/>
    <w:semiHidden/>
    <w:rsid w:val="00282D65"/>
    <w:pPr>
      <w:spacing w:after="200"/>
    </w:pPr>
    <w:rPr>
      <w:color w:val="000000"/>
      <w:sz w:val="22"/>
      <w:szCs w:val="22"/>
    </w:rPr>
  </w:style>
  <w:style w:type="paragraph" w:customStyle="1" w:styleId="Soustitre">
    <w:name w:val="Sous titre"/>
    <w:basedOn w:val="Normal"/>
    <w:link w:val="SoustitreCar"/>
    <w:uiPriority w:val="2"/>
    <w:qFormat/>
    <w:rsid w:val="005D3A2C"/>
    <w:rPr>
      <w:sz w:val="28"/>
      <w:szCs w:val="28"/>
    </w:rPr>
  </w:style>
  <w:style w:type="paragraph" w:styleId="Notedebasdepage">
    <w:name w:val="footnote text"/>
    <w:basedOn w:val="Normal"/>
    <w:link w:val="NotedebasdepageCar"/>
    <w:uiPriority w:val="99"/>
    <w:semiHidden/>
    <w:unhideWhenUsed/>
    <w:rsid w:val="005D3A2C"/>
  </w:style>
  <w:style w:type="character" w:customStyle="1" w:styleId="SoustitreCar">
    <w:name w:val="Sous titre Car"/>
    <w:link w:val="Soustitre"/>
    <w:uiPriority w:val="2"/>
    <w:rsid w:val="0018489E"/>
    <w:rPr>
      <w:color w:val="000000"/>
      <w:sz w:val="28"/>
      <w:szCs w:val="28"/>
    </w:rPr>
  </w:style>
  <w:style w:type="character" w:customStyle="1" w:styleId="NotedebasdepageCar">
    <w:name w:val="Note de bas de page Car"/>
    <w:basedOn w:val="Policepardfaut"/>
    <w:link w:val="Notedebasdepage"/>
    <w:uiPriority w:val="99"/>
    <w:semiHidden/>
    <w:rsid w:val="005D3A2C"/>
  </w:style>
  <w:style w:type="character" w:styleId="Appelnotedebasdep">
    <w:name w:val="footnote reference"/>
    <w:uiPriority w:val="99"/>
    <w:semiHidden/>
    <w:unhideWhenUsed/>
    <w:rsid w:val="005D3A2C"/>
    <w:rPr>
      <w:vertAlign w:val="superscript"/>
    </w:rPr>
  </w:style>
  <w:style w:type="paragraph" w:customStyle="1" w:styleId="annotationbasdepage">
    <w:name w:val="annotation bas de page"/>
    <w:basedOn w:val="Notedebasdepage"/>
    <w:link w:val="annotationbasdepageCar"/>
    <w:autoRedefine/>
    <w:uiPriority w:val="2"/>
    <w:qFormat/>
    <w:rsid w:val="005D3A2C"/>
    <w:rPr>
      <w:color w:val="FA580B"/>
      <w:sz w:val="14"/>
      <w:szCs w:val="14"/>
    </w:rPr>
  </w:style>
  <w:style w:type="character" w:customStyle="1" w:styleId="Titre3Car">
    <w:name w:val="Titre 3 Car"/>
    <w:link w:val="Titre3"/>
    <w:uiPriority w:val="9"/>
    <w:semiHidden/>
    <w:rsid w:val="00E81A93"/>
    <w:rPr>
      <w:rFonts w:ascii="Arial" w:eastAsia="MS PGothic" w:hAnsi="Arial"/>
      <w:b/>
      <w:bCs/>
      <w:color w:val="000000"/>
    </w:rPr>
  </w:style>
  <w:style w:type="character" w:customStyle="1" w:styleId="annotationbasdepageCar">
    <w:name w:val="annotation bas de page Car"/>
    <w:link w:val="annotationbasdepage"/>
    <w:uiPriority w:val="2"/>
    <w:rsid w:val="0018489E"/>
    <w:rPr>
      <w:color w:val="FA580B"/>
      <w:sz w:val="14"/>
      <w:szCs w:val="14"/>
    </w:rPr>
  </w:style>
  <w:style w:type="paragraph" w:customStyle="1" w:styleId="destinataire">
    <w:name w:val="destinataire"/>
    <w:basedOn w:val="Normal"/>
    <w:next w:val="Normal"/>
    <w:uiPriority w:val="1"/>
    <w:qFormat/>
    <w:rsid w:val="009F2542"/>
    <w:pPr>
      <w:ind w:left="6237"/>
    </w:pPr>
  </w:style>
  <w:style w:type="paragraph" w:customStyle="1" w:styleId="Objetdelarunion">
    <w:name w:val="Objet de la réunion"/>
    <w:basedOn w:val="Normal"/>
    <w:next w:val="Normal"/>
    <w:uiPriority w:val="2"/>
    <w:rsid w:val="00005AE9"/>
    <w:pPr>
      <w:spacing w:before="120" w:after="120"/>
    </w:pPr>
    <w:rPr>
      <w:b/>
      <w:color w:val="E14D16"/>
      <w:sz w:val="26"/>
      <w:szCs w:val="26"/>
    </w:rPr>
  </w:style>
  <w:style w:type="table" w:customStyle="1" w:styleId="Tableau">
    <w:name w:val="Tableau"/>
    <w:basedOn w:val="TableauNormal"/>
    <w:uiPriority w:val="99"/>
    <w:rsid w:val="00005A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4Car">
    <w:name w:val="Titre 4 Car"/>
    <w:link w:val="Titre4"/>
    <w:uiPriority w:val="9"/>
    <w:semiHidden/>
    <w:rsid w:val="00E25448"/>
    <w:rPr>
      <w:rFonts w:ascii="Arial" w:eastAsia="MS PGothic" w:hAnsi="Arial"/>
      <w:b/>
      <w:bCs/>
      <w:i/>
      <w:iCs/>
      <w:color w:val="4F81BD"/>
    </w:rPr>
  </w:style>
  <w:style w:type="paragraph" w:styleId="Retraitcorpsdetexte">
    <w:name w:val="Body Text Indent"/>
    <w:basedOn w:val="Normal"/>
    <w:link w:val="RetraitcorpsdetexteCar"/>
    <w:rsid w:val="00E25448"/>
    <w:pPr>
      <w:spacing w:after="120"/>
      <w:ind w:left="283"/>
    </w:pPr>
    <w:rPr>
      <w:rFonts w:ascii="Cambria" w:eastAsia="Cambria" w:hAnsi="Cambria"/>
      <w:color w:val="auto"/>
      <w:sz w:val="24"/>
      <w:szCs w:val="24"/>
      <w:lang w:val="en-US" w:eastAsia="en-US"/>
    </w:rPr>
  </w:style>
  <w:style w:type="character" w:customStyle="1" w:styleId="RetraitcorpsdetexteCar">
    <w:name w:val="Retrait corps de texte Car"/>
    <w:link w:val="Retraitcorpsdetexte"/>
    <w:rsid w:val="00E25448"/>
    <w:rPr>
      <w:rFonts w:ascii="Cambria" w:eastAsia="Cambria" w:hAnsi="Cambria" w:cs="Times New Roman"/>
      <w:color w:val="auto"/>
      <w:sz w:val="24"/>
      <w:szCs w:val="24"/>
      <w:lang w:val="en-US" w:eastAsia="en-US"/>
    </w:rPr>
  </w:style>
  <w:style w:type="character" w:styleId="Lienhypertexte">
    <w:name w:val="Hyperlink"/>
    <w:rsid w:val="00DD0C0A"/>
    <w:rPr>
      <w:color w:val="0000FF"/>
      <w:u w:val="single"/>
    </w:rPr>
  </w:style>
  <w:style w:type="paragraph" w:customStyle="1" w:styleId="Arial9ptinterlignecourt">
    <w:name w:val="Arial 9 pt interligne court"/>
    <w:basedOn w:val="Normal"/>
    <w:rsid w:val="00291F9E"/>
    <w:pPr>
      <w:spacing w:after="0"/>
      <w:ind w:left="-510"/>
    </w:pPr>
    <w:rPr>
      <w:rFonts w:eastAsia="Times New Roman" w:cs="Arial"/>
      <w:color w:val="auto"/>
      <w:sz w:val="18"/>
      <w:szCs w:val="18"/>
      <w:lang w:val="en-US" w:eastAsia="en-US"/>
    </w:rPr>
  </w:style>
  <w:style w:type="table" w:styleId="Grilledutableau">
    <w:name w:val="Table Grid"/>
    <w:basedOn w:val="TableauNormal"/>
    <w:uiPriority w:val="59"/>
    <w:rsid w:val="00291F9E"/>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BB5399"/>
    <w:rPr>
      <w:sz w:val="16"/>
      <w:szCs w:val="16"/>
    </w:rPr>
  </w:style>
  <w:style w:type="paragraph" w:styleId="Commentaire">
    <w:name w:val="annotation text"/>
    <w:basedOn w:val="Normal"/>
    <w:link w:val="CommentaireCar"/>
    <w:uiPriority w:val="99"/>
    <w:semiHidden/>
    <w:unhideWhenUsed/>
    <w:rsid w:val="00BB5399"/>
    <w:rPr>
      <w:sz w:val="20"/>
      <w:szCs w:val="20"/>
    </w:rPr>
  </w:style>
  <w:style w:type="character" w:customStyle="1" w:styleId="CommentaireCar">
    <w:name w:val="Commentaire Car"/>
    <w:link w:val="Commentaire"/>
    <w:uiPriority w:val="99"/>
    <w:semiHidden/>
    <w:rsid w:val="00BB5399"/>
    <w:rPr>
      <w:color w:val="000000"/>
    </w:rPr>
  </w:style>
  <w:style w:type="paragraph" w:styleId="Objetducommentaire">
    <w:name w:val="annotation subject"/>
    <w:basedOn w:val="Commentaire"/>
    <w:next w:val="Commentaire"/>
    <w:link w:val="ObjetducommentaireCar"/>
    <w:uiPriority w:val="99"/>
    <w:semiHidden/>
    <w:unhideWhenUsed/>
    <w:rsid w:val="00BB5399"/>
    <w:rPr>
      <w:b/>
      <w:bCs/>
    </w:rPr>
  </w:style>
  <w:style w:type="character" w:customStyle="1" w:styleId="ObjetducommentaireCar">
    <w:name w:val="Objet du commentaire Car"/>
    <w:link w:val="Objetducommentaire"/>
    <w:uiPriority w:val="99"/>
    <w:semiHidden/>
    <w:rsid w:val="00BB5399"/>
    <w:rPr>
      <w:b/>
      <w:bCs/>
      <w:color w:val="000000"/>
    </w:rPr>
  </w:style>
  <w:style w:type="paragraph" w:customStyle="1" w:styleId="Default">
    <w:name w:val="Default"/>
    <w:rsid w:val="00166368"/>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3651">
      <w:bodyDiv w:val="1"/>
      <w:marLeft w:val="0"/>
      <w:marRight w:val="0"/>
      <w:marTop w:val="0"/>
      <w:marBottom w:val="0"/>
      <w:divBdr>
        <w:top w:val="none" w:sz="0" w:space="0" w:color="auto"/>
        <w:left w:val="none" w:sz="0" w:space="0" w:color="auto"/>
        <w:bottom w:val="none" w:sz="0" w:space="0" w:color="auto"/>
        <w:right w:val="none" w:sz="0" w:space="0" w:color="auto"/>
      </w:divBdr>
      <w:divsChild>
        <w:div w:id="157574334">
          <w:marLeft w:val="0"/>
          <w:marRight w:val="0"/>
          <w:marTop w:val="0"/>
          <w:marBottom w:val="0"/>
          <w:divBdr>
            <w:top w:val="none" w:sz="0" w:space="0" w:color="auto"/>
            <w:left w:val="none" w:sz="0" w:space="0" w:color="auto"/>
            <w:bottom w:val="none" w:sz="0" w:space="0" w:color="auto"/>
            <w:right w:val="none" w:sz="0" w:space="0" w:color="auto"/>
          </w:divBdr>
        </w:div>
        <w:div w:id="289627108">
          <w:marLeft w:val="0"/>
          <w:marRight w:val="0"/>
          <w:marTop w:val="0"/>
          <w:marBottom w:val="0"/>
          <w:divBdr>
            <w:top w:val="none" w:sz="0" w:space="0" w:color="auto"/>
            <w:left w:val="none" w:sz="0" w:space="0" w:color="auto"/>
            <w:bottom w:val="none" w:sz="0" w:space="0" w:color="auto"/>
            <w:right w:val="none" w:sz="0" w:space="0" w:color="auto"/>
          </w:divBdr>
        </w:div>
        <w:div w:id="416251417">
          <w:marLeft w:val="0"/>
          <w:marRight w:val="0"/>
          <w:marTop w:val="0"/>
          <w:marBottom w:val="0"/>
          <w:divBdr>
            <w:top w:val="none" w:sz="0" w:space="0" w:color="auto"/>
            <w:left w:val="none" w:sz="0" w:space="0" w:color="auto"/>
            <w:bottom w:val="none" w:sz="0" w:space="0" w:color="auto"/>
            <w:right w:val="none" w:sz="0" w:space="0" w:color="auto"/>
          </w:divBdr>
        </w:div>
        <w:div w:id="508756152">
          <w:marLeft w:val="0"/>
          <w:marRight w:val="0"/>
          <w:marTop w:val="0"/>
          <w:marBottom w:val="0"/>
          <w:divBdr>
            <w:top w:val="none" w:sz="0" w:space="0" w:color="auto"/>
            <w:left w:val="none" w:sz="0" w:space="0" w:color="auto"/>
            <w:bottom w:val="none" w:sz="0" w:space="0" w:color="auto"/>
            <w:right w:val="none" w:sz="0" w:space="0" w:color="auto"/>
          </w:divBdr>
        </w:div>
        <w:div w:id="644744473">
          <w:marLeft w:val="0"/>
          <w:marRight w:val="0"/>
          <w:marTop w:val="0"/>
          <w:marBottom w:val="0"/>
          <w:divBdr>
            <w:top w:val="none" w:sz="0" w:space="0" w:color="auto"/>
            <w:left w:val="none" w:sz="0" w:space="0" w:color="auto"/>
            <w:bottom w:val="none" w:sz="0" w:space="0" w:color="auto"/>
            <w:right w:val="none" w:sz="0" w:space="0" w:color="auto"/>
          </w:divBdr>
        </w:div>
        <w:div w:id="895628890">
          <w:marLeft w:val="0"/>
          <w:marRight w:val="0"/>
          <w:marTop w:val="0"/>
          <w:marBottom w:val="0"/>
          <w:divBdr>
            <w:top w:val="none" w:sz="0" w:space="0" w:color="auto"/>
            <w:left w:val="none" w:sz="0" w:space="0" w:color="auto"/>
            <w:bottom w:val="none" w:sz="0" w:space="0" w:color="auto"/>
            <w:right w:val="none" w:sz="0" w:space="0" w:color="auto"/>
          </w:divBdr>
        </w:div>
        <w:div w:id="919410271">
          <w:marLeft w:val="0"/>
          <w:marRight w:val="0"/>
          <w:marTop w:val="0"/>
          <w:marBottom w:val="0"/>
          <w:divBdr>
            <w:top w:val="none" w:sz="0" w:space="0" w:color="auto"/>
            <w:left w:val="none" w:sz="0" w:space="0" w:color="auto"/>
            <w:bottom w:val="none" w:sz="0" w:space="0" w:color="auto"/>
            <w:right w:val="none" w:sz="0" w:space="0" w:color="auto"/>
          </w:divBdr>
        </w:div>
        <w:div w:id="1004288104">
          <w:marLeft w:val="0"/>
          <w:marRight w:val="0"/>
          <w:marTop w:val="0"/>
          <w:marBottom w:val="0"/>
          <w:divBdr>
            <w:top w:val="none" w:sz="0" w:space="0" w:color="auto"/>
            <w:left w:val="none" w:sz="0" w:space="0" w:color="auto"/>
            <w:bottom w:val="none" w:sz="0" w:space="0" w:color="auto"/>
            <w:right w:val="none" w:sz="0" w:space="0" w:color="auto"/>
          </w:divBdr>
        </w:div>
        <w:div w:id="1213494127">
          <w:marLeft w:val="0"/>
          <w:marRight w:val="0"/>
          <w:marTop w:val="0"/>
          <w:marBottom w:val="0"/>
          <w:divBdr>
            <w:top w:val="none" w:sz="0" w:space="0" w:color="auto"/>
            <w:left w:val="none" w:sz="0" w:space="0" w:color="auto"/>
            <w:bottom w:val="none" w:sz="0" w:space="0" w:color="auto"/>
            <w:right w:val="none" w:sz="0" w:space="0" w:color="auto"/>
          </w:divBdr>
        </w:div>
        <w:div w:id="1291013717">
          <w:marLeft w:val="0"/>
          <w:marRight w:val="0"/>
          <w:marTop w:val="0"/>
          <w:marBottom w:val="0"/>
          <w:divBdr>
            <w:top w:val="none" w:sz="0" w:space="0" w:color="auto"/>
            <w:left w:val="none" w:sz="0" w:space="0" w:color="auto"/>
            <w:bottom w:val="none" w:sz="0" w:space="0" w:color="auto"/>
            <w:right w:val="none" w:sz="0" w:space="0" w:color="auto"/>
          </w:divBdr>
        </w:div>
        <w:div w:id="1314093354">
          <w:marLeft w:val="0"/>
          <w:marRight w:val="0"/>
          <w:marTop w:val="0"/>
          <w:marBottom w:val="0"/>
          <w:divBdr>
            <w:top w:val="none" w:sz="0" w:space="0" w:color="auto"/>
            <w:left w:val="none" w:sz="0" w:space="0" w:color="auto"/>
            <w:bottom w:val="none" w:sz="0" w:space="0" w:color="auto"/>
            <w:right w:val="none" w:sz="0" w:space="0" w:color="auto"/>
          </w:divBdr>
        </w:div>
        <w:div w:id="1638100899">
          <w:marLeft w:val="0"/>
          <w:marRight w:val="0"/>
          <w:marTop w:val="0"/>
          <w:marBottom w:val="0"/>
          <w:divBdr>
            <w:top w:val="none" w:sz="0" w:space="0" w:color="auto"/>
            <w:left w:val="none" w:sz="0" w:space="0" w:color="auto"/>
            <w:bottom w:val="none" w:sz="0" w:space="0" w:color="auto"/>
            <w:right w:val="none" w:sz="0" w:space="0" w:color="auto"/>
          </w:divBdr>
        </w:div>
        <w:div w:id="1653172686">
          <w:marLeft w:val="0"/>
          <w:marRight w:val="0"/>
          <w:marTop w:val="0"/>
          <w:marBottom w:val="0"/>
          <w:divBdr>
            <w:top w:val="none" w:sz="0" w:space="0" w:color="auto"/>
            <w:left w:val="none" w:sz="0" w:space="0" w:color="auto"/>
            <w:bottom w:val="none" w:sz="0" w:space="0" w:color="auto"/>
            <w:right w:val="none" w:sz="0" w:space="0" w:color="auto"/>
          </w:divBdr>
        </w:div>
        <w:div w:id="1694071261">
          <w:marLeft w:val="0"/>
          <w:marRight w:val="0"/>
          <w:marTop w:val="0"/>
          <w:marBottom w:val="0"/>
          <w:divBdr>
            <w:top w:val="none" w:sz="0" w:space="0" w:color="auto"/>
            <w:left w:val="none" w:sz="0" w:space="0" w:color="auto"/>
            <w:bottom w:val="none" w:sz="0" w:space="0" w:color="auto"/>
            <w:right w:val="none" w:sz="0" w:space="0" w:color="auto"/>
          </w:divBdr>
        </w:div>
        <w:div w:id="1808010674">
          <w:marLeft w:val="0"/>
          <w:marRight w:val="0"/>
          <w:marTop w:val="0"/>
          <w:marBottom w:val="0"/>
          <w:divBdr>
            <w:top w:val="none" w:sz="0" w:space="0" w:color="auto"/>
            <w:left w:val="none" w:sz="0" w:space="0" w:color="auto"/>
            <w:bottom w:val="none" w:sz="0" w:space="0" w:color="auto"/>
            <w:right w:val="none" w:sz="0" w:space="0" w:color="auto"/>
          </w:divBdr>
        </w:div>
        <w:div w:id="1813793722">
          <w:marLeft w:val="0"/>
          <w:marRight w:val="0"/>
          <w:marTop w:val="0"/>
          <w:marBottom w:val="0"/>
          <w:divBdr>
            <w:top w:val="none" w:sz="0" w:space="0" w:color="auto"/>
            <w:left w:val="none" w:sz="0" w:space="0" w:color="auto"/>
            <w:bottom w:val="none" w:sz="0" w:space="0" w:color="auto"/>
            <w:right w:val="none" w:sz="0" w:space="0" w:color="auto"/>
          </w:divBdr>
        </w:div>
      </w:divsChild>
    </w:div>
    <w:div w:id="850878519">
      <w:bodyDiv w:val="1"/>
      <w:marLeft w:val="0"/>
      <w:marRight w:val="0"/>
      <w:marTop w:val="0"/>
      <w:marBottom w:val="0"/>
      <w:divBdr>
        <w:top w:val="none" w:sz="0" w:space="0" w:color="auto"/>
        <w:left w:val="none" w:sz="0" w:space="0" w:color="auto"/>
        <w:bottom w:val="none" w:sz="0" w:space="0" w:color="auto"/>
        <w:right w:val="none" w:sz="0" w:space="0" w:color="auto"/>
      </w:divBdr>
    </w:div>
    <w:div w:id="944734152">
      <w:bodyDiv w:val="1"/>
      <w:marLeft w:val="0"/>
      <w:marRight w:val="0"/>
      <w:marTop w:val="0"/>
      <w:marBottom w:val="0"/>
      <w:divBdr>
        <w:top w:val="none" w:sz="0" w:space="0" w:color="auto"/>
        <w:left w:val="none" w:sz="0" w:space="0" w:color="auto"/>
        <w:bottom w:val="none" w:sz="0" w:space="0" w:color="auto"/>
        <w:right w:val="none" w:sz="0" w:space="0" w:color="auto"/>
      </w:divBdr>
    </w:div>
    <w:div w:id="1245450534">
      <w:bodyDiv w:val="1"/>
      <w:marLeft w:val="0"/>
      <w:marRight w:val="0"/>
      <w:marTop w:val="0"/>
      <w:marBottom w:val="0"/>
      <w:divBdr>
        <w:top w:val="none" w:sz="0" w:space="0" w:color="auto"/>
        <w:left w:val="none" w:sz="0" w:space="0" w:color="auto"/>
        <w:bottom w:val="none" w:sz="0" w:space="0" w:color="auto"/>
        <w:right w:val="none" w:sz="0" w:space="0" w:color="auto"/>
      </w:divBdr>
      <w:divsChild>
        <w:div w:id="668097548">
          <w:marLeft w:val="0"/>
          <w:marRight w:val="0"/>
          <w:marTop w:val="0"/>
          <w:marBottom w:val="0"/>
          <w:divBdr>
            <w:top w:val="none" w:sz="0" w:space="0" w:color="auto"/>
            <w:left w:val="none" w:sz="0" w:space="0" w:color="auto"/>
            <w:bottom w:val="none" w:sz="0" w:space="0" w:color="auto"/>
            <w:right w:val="none" w:sz="0" w:space="0" w:color="auto"/>
          </w:divBdr>
          <w:divsChild>
            <w:div w:id="450976485">
              <w:marLeft w:val="0"/>
              <w:marRight w:val="0"/>
              <w:marTop w:val="0"/>
              <w:marBottom w:val="0"/>
              <w:divBdr>
                <w:top w:val="none" w:sz="0" w:space="0" w:color="auto"/>
                <w:left w:val="none" w:sz="0" w:space="0" w:color="auto"/>
                <w:bottom w:val="none" w:sz="0" w:space="0" w:color="auto"/>
                <w:right w:val="none" w:sz="0" w:space="0" w:color="auto"/>
              </w:divBdr>
              <w:divsChild>
                <w:div w:id="81240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57431">
      <w:bodyDiv w:val="1"/>
      <w:marLeft w:val="0"/>
      <w:marRight w:val="0"/>
      <w:marTop w:val="0"/>
      <w:marBottom w:val="0"/>
      <w:divBdr>
        <w:top w:val="none" w:sz="0" w:space="0" w:color="auto"/>
        <w:left w:val="none" w:sz="0" w:space="0" w:color="auto"/>
        <w:bottom w:val="none" w:sz="0" w:space="0" w:color="auto"/>
        <w:right w:val="none" w:sz="0" w:space="0" w:color="auto"/>
      </w:divBdr>
    </w:div>
    <w:div w:id="1611165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onso01\Downloads\modele-courrier-ensdelyo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B8E41-86E9-410B-9A6E-E8C9B83B0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modele-courrier-ensdelyon</Template>
  <TotalTime>4</TotalTime>
  <Pages>2</Pages>
  <Words>853</Words>
  <Characters>4694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ENS de Lyon</Company>
  <LinksUpToDate>false</LinksUpToDate>
  <CharactersWithSpaces>5536</CharactersWithSpaces>
  <SharedDoc>false</SharedDoc>
  <HLinks>
    <vt:vector size="12" baseType="variant">
      <vt:variant>
        <vt:i4>5308444</vt:i4>
      </vt:variant>
      <vt:variant>
        <vt:i4>0</vt:i4>
      </vt:variant>
      <vt:variant>
        <vt:i4>0</vt:i4>
      </vt:variant>
      <vt:variant>
        <vt:i4>5</vt:i4>
      </vt:variant>
      <vt:variant>
        <vt:lpwstr>http://www.univ-lyon1.fr/</vt:lpwstr>
      </vt:variant>
      <vt:variant>
        <vt:lpwstr/>
      </vt:variant>
      <vt:variant>
        <vt:i4>5308444</vt:i4>
      </vt:variant>
      <vt:variant>
        <vt:i4>2122</vt:i4>
      </vt:variant>
      <vt:variant>
        <vt:i4>1025</vt:i4>
      </vt:variant>
      <vt:variant>
        <vt:i4>4</vt:i4>
      </vt:variant>
      <vt:variant>
        <vt:lpwstr>http://www.univ-lyon1.fr/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Ponsot</dc:creator>
  <cp:keywords/>
  <cp:lastModifiedBy>BARBIER GISELE</cp:lastModifiedBy>
  <cp:revision>2</cp:revision>
  <cp:lastPrinted>2017-06-13T12:49:00Z</cp:lastPrinted>
  <dcterms:created xsi:type="dcterms:W3CDTF">2026-09-01T12:58:00Z</dcterms:created>
  <dcterms:modified xsi:type="dcterms:W3CDTF">2026-09-01T12:58:00Z</dcterms:modified>
</cp:coreProperties>
</file>